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FB732" w14:textId="77777777" w:rsidR="000A02BA" w:rsidRPr="006C7ED0" w:rsidRDefault="000A02BA" w:rsidP="00EC5DC5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EC5DC5">
        <w:rPr>
          <w:szCs w:val="28"/>
        </w:rPr>
        <w:t>_______________</w:t>
      </w:r>
    </w:p>
    <w:p w14:paraId="7DB3D0D4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765F42C8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8D6FD2">
        <w:rPr>
          <w:b/>
          <w:sz w:val="22"/>
          <w:szCs w:val="22"/>
        </w:rPr>
        <w:t>Изумрудная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876935">
        <w:rPr>
          <w:b/>
          <w:sz w:val="22"/>
          <w:szCs w:val="22"/>
        </w:rPr>
        <w:t>1</w:t>
      </w:r>
      <w:r w:rsidR="00400663">
        <w:rPr>
          <w:b/>
          <w:sz w:val="22"/>
          <w:szCs w:val="22"/>
        </w:rPr>
        <w:t>/1</w:t>
      </w:r>
    </w:p>
    <w:p w14:paraId="3F91F6E8" w14:textId="77777777" w:rsidR="00EC5DC5" w:rsidRDefault="00EC5DC5" w:rsidP="000A02BA">
      <w:pPr>
        <w:jc w:val="center"/>
        <w:rPr>
          <w:b/>
          <w:sz w:val="22"/>
          <w:szCs w:val="22"/>
        </w:rPr>
      </w:pPr>
    </w:p>
    <w:p w14:paraId="5DB9ECAF" w14:textId="77777777" w:rsidR="00EC5DC5" w:rsidRPr="00454255" w:rsidRDefault="00EC5DC5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11EBD670" w14:textId="77777777" w:rsidTr="005F634F">
        <w:tc>
          <w:tcPr>
            <w:tcW w:w="5102" w:type="dxa"/>
          </w:tcPr>
          <w:p w14:paraId="40B9DD93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35762EBD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1F8E4EFF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153E3775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31794AFA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0EE246CB" w14:textId="77777777" w:rsidR="009D4480" w:rsidRPr="00454255" w:rsidRDefault="00FC0CF3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8D6FD2">
        <w:rPr>
          <w:sz w:val="22"/>
          <w:szCs w:val="22"/>
        </w:rPr>
        <w:t>Изумрудная</w:t>
      </w:r>
      <w:r w:rsidR="00AF6F7E">
        <w:rPr>
          <w:sz w:val="22"/>
          <w:szCs w:val="22"/>
        </w:rPr>
        <w:t xml:space="preserve">, д. </w:t>
      </w:r>
      <w:r w:rsidR="00876935">
        <w:rPr>
          <w:sz w:val="22"/>
          <w:szCs w:val="22"/>
        </w:rPr>
        <w:t>1</w:t>
      </w:r>
      <w:r w:rsidR="00400663">
        <w:rPr>
          <w:sz w:val="22"/>
          <w:szCs w:val="22"/>
        </w:rPr>
        <w:t>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19C29192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58574DE0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2853814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2693B17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0B0C54A3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7317B75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6FE1ABC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3F8787B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4D6D9D7E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013FBED9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058936AB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7C02FB8F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400663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1979A68E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6AF744B7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2B1403FD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39E9BCC7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56FBFD27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1C2B995C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6648480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FA7303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5BF2A1D9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0637EE2F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2AB92737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1C222DEB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6771FE7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E00A64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9F7312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B24A24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B86E6D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B3C0D6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9DBBB2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DA8B07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C625DE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1530B5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9E5FF4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77E893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E1E4158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74B8D11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13B24D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5014E1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082BB44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9BD972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95C5FE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77D7E54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2256F2A7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CA7A710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6C10C12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76F8E0BB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44D2701A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8236D2F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22098D0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17933D41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06A1AA5A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310F9F8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3D52463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185C320E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23F9028D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22E3AF4B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13C8A272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130CACDC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6850254C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65B3C958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3D403506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633EEAEA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7FC6F4A3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EA4050F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4562BD08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7FAB8AA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688B4D03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431664A6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4D20181C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6349C1E9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1FA0FC63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7DFF154A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3DE0A1FB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6DB2FBD0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6734E68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1093985E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0949048D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14043C1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2974153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655F7BA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1B16D1B7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578277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7D8F76E4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03D10789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51ACC3E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01A2636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638CE98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C5A6321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7299AE85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0CC913BD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1906F109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3A59A2AA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1BC216AC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7FEC7FD3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2EF0BC76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647AC99D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55958891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64A4F82B" w14:textId="0D73F789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A11462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27D16D21" w14:textId="4D2E8347" w:rsidR="007B7C16" w:rsidRPr="007B7C16" w:rsidRDefault="007B7C16" w:rsidP="007B7C16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A11462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285446DC" w14:textId="2DE5AFE9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350FDE">
        <w:rPr>
          <w:sz w:val="22"/>
          <w:szCs w:val="22"/>
        </w:rPr>
        <w:t>5,</w:t>
      </w:r>
      <w:r w:rsidR="00A11462">
        <w:rPr>
          <w:sz w:val="22"/>
          <w:szCs w:val="22"/>
        </w:rPr>
        <w:t xml:space="preserve">28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442F1E6B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5EAEC70F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721782A2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0AFB682E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69D872C4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2FB7C30A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7C21772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C0A4ED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227EC966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7501123D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4525933D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4D8E6659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6AF94057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7264BE7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133AD854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5389C849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7D57414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02D32220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78D0C697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7C5F8C0F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788D204B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591CDF65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43B31329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47F2F432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4E8EF602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D808E61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27E30F68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4CD2DF66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50D124FE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0285156B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469367FD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20091EA5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18E9603C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4C1D8B6E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247AC631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00A97412" w14:textId="77777777" w:rsidTr="000169C4">
        <w:tc>
          <w:tcPr>
            <w:tcW w:w="4812" w:type="dxa"/>
            <w:gridSpan w:val="2"/>
          </w:tcPr>
          <w:p w14:paraId="1512075E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6FB15226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20B17794" w14:textId="77777777" w:rsidTr="000169C4">
        <w:tc>
          <w:tcPr>
            <w:tcW w:w="4812" w:type="dxa"/>
            <w:gridSpan w:val="2"/>
          </w:tcPr>
          <w:p w14:paraId="7FD6782E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61CD6BE7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7C9B2C72" w14:textId="77777777" w:rsidTr="000169C4">
        <w:tc>
          <w:tcPr>
            <w:tcW w:w="4812" w:type="dxa"/>
            <w:gridSpan w:val="2"/>
          </w:tcPr>
          <w:p w14:paraId="53452981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1F56114F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43E2B633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6B74ACB3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761237A0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33ECE4D8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221405B7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752C0FC0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36652386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61109F5F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55BEFB98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1AC6C845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56FDAE92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5D1EF705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07F76ECF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3A62B592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77DC689E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5DA679A5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56959FB5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451CCAC1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20702F46" w14:textId="77777777" w:rsidTr="000169C4">
        <w:tc>
          <w:tcPr>
            <w:tcW w:w="4812" w:type="dxa"/>
            <w:gridSpan w:val="2"/>
          </w:tcPr>
          <w:p w14:paraId="6805058D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23B2E10B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7F52E713" w14:textId="77777777" w:rsidTr="00BC050A">
        <w:trPr>
          <w:trHeight w:val="595"/>
        </w:trPr>
        <w:tc>
          <w:tcPr>
            <w:tcW w:w="4812" w:type="dxa"/>
            <w:gridSpan w:val="2"/>
          </w:tcPr>
          <w:p w14:paraId="0AD266D3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44BF70B0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6545BE02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2A77CD9F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51182135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25BEBCEE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2162C5AA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3F9735DB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1FAC7933" w14:textId="77777777" w:rsidTr="00306032">
        <w:tc>
          <w:tcPr>
            <w:tcW w:w="5102" w:type="dxa"/>
          </w:tcPr>
          <w:p w14:paraId="26F9F850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5EB7E22A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4F6C3B93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63659D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E211BA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72E459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52F56D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423526B" w14:textId="77777777" w:rsidR="00EC5DC5" w:rsidRDefault="00EC5DC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1DA451" w14:textId="77777777" w:rsidR="00EC5DC5" w:rsidRDefault="00EC5DC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35A247" w14:textId="77777777" w:rsidR="00EC5DC5" w:rsidRDefault="00EC5DC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A9F3205" w14:textId="77777777" w:rsidR="00EC5DC5" w:rsidRDefault="00EC5DC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84EB473" w14:textId="77777777" w:rsidR="00EC5DC5" w:rsidRDefault="00EC5DC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E6D4FF5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2A13BFA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86B4B9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CFDAF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10F698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50444C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58F2CD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8675820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05EA4C8" w14:textId="77777777" w:rsidTr="00306032">
        <w:tc>
          <w:tcPr>
            <w:tcW w:w="5102" w:type="dxa"/>
          </w:tcPr>
          <w:p w14:paraId="36B26E7F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645D739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79E48F41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5058A188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7339AE0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06D72C2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07C5785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DA730F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520F7CB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3730E07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691FD02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48063D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4C8337D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61026CA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50E2C7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7BCB974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C769F4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7DC8908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125E487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60DDB0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1C97D24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076A3BD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118594D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4CAC0D1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7F7F176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49B1A16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E8A0EA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516066B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7A51831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241E4EC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39C0672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25432F7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D80EDA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762AF2F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68B6F35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4DA36C0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1747E0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3D135D1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2AE7C61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18A79F8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19EB2F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7045644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12600C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19F93A5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0940309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7E93E20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0A53C91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4B5746F5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6E4A14A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2B06F08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44457AB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88200B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E617F4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2D5DE0F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058BAFC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5AE4506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03ED1560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959BFD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43209AC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4DDB22F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58098745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009745E0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466053C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7879E17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1E48966F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76CC5D8F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192E3F8C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14A9011" w14:textId="77777777" w:rsidTr="00C17B62">
        <w:tc>
          <w:tcPr>
            <w:tcW w:w="6052" w:type="dxa"/>
            <w:shd w:val="clear" w:color="auto" w:fill="FFFFFF"/>
          </w:tcPr>
          <w:p w14:paraId="61BFD91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17F947F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52302425" w14:textId="77777777" w:rsidTr="00C17B62">
        <w:tc>
          <w:tcPr>
            <w:tcW w:w="6052" w:type="dxa"/>
            <w:shd w:val="clear" w:color="auto" w:fill="FFFFFF"/>
          </w:tcPr>
          <w:p w14:paraId="3485C50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0AE36F4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796CABFE" w14:textId="77777777" w:rsidTr="00C17B62">
        <w:tc>
          <w:tcPr>
            <w:tcW w:w="6052" w:type="dxa"/>
            <w:shd w:val="clear" w:color="auto" w:fill="FFFFFF"/>
          </w:tcPr>
          <w:p w14:paraId="1BE7923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1DE1C5C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13B00461" w14:textId="77777777" w:rsidTr="00C17B62">
        <w:tc>
          <w:tcPr>
            <w:tcW w:w="6052" w:type="dxa"/>
            <w:shd w:val="clear" w:color="auto" w:fill="FFFFFF"/>
          </w:tcPr>
          <w:p w14:paraId="590F2D8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3652706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62728CC0" w14:textId="77777777" w:rsidTr="00C17B62">
        <w:tc>
          <w:tcPr>
            <w:tcW w:w="6052" w:type="dxa"/>
            <w:shd w:val="clear" w:color="auto" w:fill="FFFFFF"/>
          </w:tcPr>
          <w:p w14:paraId="62A4BD9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650A97E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59B0E654" w14:textId="77777777" w:rsidTr="00C17B62">
        <w:tc>
          <w:tcPr>
            <w:tcW w:w="6052" w:type="dxa"/>
            <w:shd w:val="clear" w:color="auto" w:fill="FFFFFF"/>
          </w:tcPr>
          <w:p w14:paraId="5F8E8A0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7A52E89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28114D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D0913E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404E88A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74DB4B96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1FDE07F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23E3CA7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4AE4AB0" w14:textId="77777777" w:rsidTr="00C17B62">
        <w:tc>
          <w:tcPr>
            <w:tcW w:w="10206" w:type="dxa"/>
            <w:gridSpan w:val="2"/>
            <w:shd w:val="clear" w:color="auto" w:fill="FFFFFF"/>
          </w:tcPr>
          <w:p w14:paraId="1BEFAC3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7C3668CC" w14:textId="77777777" w:rsidTr="00C17B62">
        <w:tc>
          <w:tcPr>
            <w:tcW w:w="6120" w:type="dxa"/>
            <w:shd w:val="clear" w:color="auto" w:fill="FFFFFF"/>
          </w:tcPr>
          <w:p w14:paraId="3D742F2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D42F17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2DFA60E0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4E5F630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3C65F1C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794C7995" w14:textId="77777777" w:rsidTr="00C17B62">
        <w:tc>
          <w:tcPr>
            <w:tcW w:w="6120" w:type="dxa"/>
            <w:shd w:val="clear" w:color="auto" w:fill="FFFFFF"/>
          </w:tcPr>
          <w:p w14:paraId="7963409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6FB121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057727F9" w14:textId="77777777" w:rsidTr="00C17B62">
        <w:tc>
          <w:tcPr>
            <w:tcW w:w="6120" w:type="dxa"/>
            <w:shd w:val="clear" w:color="auto" w:fill="FFFFFF"/>
          </w:tcPr>
          <w:p w14:paraId="05E12E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2AD3412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27921D00" w14:textId="77777777" w:rsidTr="00C17B62">
        <w:tc>
          <w:tcPr>
            <w:tcW w:w="6120" w:type="dxa"/>
            <w:shd w:val="clear" w:color="auto" w:fill="FFFFFF"/>
          </w:tcPr>
          <w:p w14:paraId="474534C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5068E6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B7A4EF8" w14:textId="77777777" w:rsidTr="00C17B62">
        <w:tc>
          <w:tcPr>
            <w:tcW w:w="6120" w:type="dxa"/>
            <w:shd w:val="clear" w:color="auto" w:fill="FFFFFF"/>
          </w:tcPr>
          <w:p w14:paraId="2B6F4E1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813679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295F7804" w14:textId="77777777" w:rsidTr="00C17B62">
        <w:tc>
          <w:tcPr>
            <w:tcW w:w="10206" w:type="dxa"/>
            <w:gridSpan w:val="2"/>
            <w:shd w:val="clear" w:color="auto" w:fill="FFFFFF"/>
          </w:tcPr>
          <w:p w14:paraId="2E3459A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6C1D8657" w14:textId="77777777" w:rsidTr="00C17B62">
        <w:tc>
          <w:tcPr>
            <w:tcW w:w="6120" w:type="dxa"/>
            <w:shd w:val="clear" w:color="auto" w:fill="FFFFFF"/>
          </w:tcPr>
          <w:p w14:paraId="4E8BF4F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A417474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E435B0F" w14:textId="77777777" w:rsidTr="00C17B62">
        <w:tc>
          <w:tcPr>
            <w:tcW w:w="6120" w:type="dxa"/>
            <w:shd w:val="clear" w:color="auto" w:fill="FFFFFF"/>
          </w:tcPr>
          <w:p w14:paraId="43B7AFA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8DA001D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D63295D" w14:textId="77777777" w:rsidTr="00C17B62">
        <w:tc>
          <w:tcPr>
            <w:tcW w:w="6120" w:type="dxa"/>
            <w:shd w:val="clear" w:color="auto" w:fill="FFFFFF"/>
          </w:tcPr>
          <w:p w14:paraId="5909387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51C8549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7010D4E" w14:textId="77777777" w:rsidTr="00C17B62">
        <w:tc>
          <w:tcPr>
            <w:tcW w:w="6120" w:type="dxa"/>
            <w:shd w:val="clear" w:color="auto" w:fill="FFFFFF"/>
          </w:tcPr>
          <w:p w14:paraId="303680D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5F9B0D1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CE76F4C" w14:textId="77777777" w:rsidTr="00C17B62">
        <w:tc>
          <w:tcPr>
            <w:tcW w:w="6120" w:type="dxa"/>
            <w:shd w:val="clear" w:color="auto" w:fill="FFFFFF"/>
          </w:tcPr>
          <w:p w14:paraId="0E6838D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4F5938D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45A5777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77E6288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53AD209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21DC1BA0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C7925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455BB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612FBA1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1CA00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34947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76DA065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022A8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25EBF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84B676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315C5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B06CD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3B52A53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CA3CA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86680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11B82F8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984D4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D955A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3DB37CC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032C0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BDAD7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1F8670B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C7998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593D0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039DC63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6C8E665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53F9EF8" w14:textId="77777777" w:rsidTr="005F634F">
        <w:tc>
          <w:tcPr>
            <w:tcW w:w="5103" w:type="dxa"/>
            <w:gridSpan w:val="2"/>
          </w:tcPr>
          <w:p w14:paraId="743B8B0D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2B52742D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0BF3975" w14:textId="77777777" w:rsidTr="005F634F">
        <w:tc>
          <w:tcPr>
            <w:tcW w:w="5103" w:type="dxa"/>
            <w:gridSpan w:val="2"/>
          </w:tcPr>
          <w:p w14:paraId="44C2418C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6B596D33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E543832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30C2821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46C3FAC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7D38079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7F49DBD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FFCBC84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DD8F270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6D98E66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47EF474E" w14:textId="77777777" w:rsidTr="00B84902">
        <w:tc>
          <w:tcPr>
            <w:tcW w:w="5102" w:type="dxa"/>
          </w:tcPr>
          <w:p w14:paraId="4338C57B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3FCE522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02AF9F2F" w14:textId="77777777" w:rsidTr="00B84902">
        <w:tc>
          <w:tcPr>
            <w:tcW w:w="5102" w:type="dxa"/>
          </w:tcPr>
          <w:p w14:paraId="418F6236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4B79A85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267A90C3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71055A5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58B26C63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4FF4FCD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4939228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0387ACA5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C5AACCC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458C4917" wp14:editId="31DCD325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A37AF2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1BF19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A83CC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D236B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58C4917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26A37AF2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4E1BF19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6CA83CC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20D236B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2DA3E4A7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F9CF978" wp14:editId="441B784A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45508C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C5027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08599B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4C97C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F9CF978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2345508C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5C5027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0508599B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524C97C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6F6DE7B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47C1D26D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71B26CD9" w14:textId="77777777" w:rsidR="00AA3A92" w:rsidRDefault="00AA3A92" w:rsidP="009D4480">
      <w:pPr>
        <w:rPr>
          <w:b/>
          <w:sz w:val="18"/>
          <w:szCs w:val="18"/>
        </w:rPr>
      </w:pPr>
    </w:p>
    <w:p w14:paraId="6506A516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2ACA3877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4AF81854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CE286EC" wp14:editId="495EF5FC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764F21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42C687AB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F1746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0C6B52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F63D2E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6953E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CE286EC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51764F21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42C687AB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67F1746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340C6B52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07F63D2E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666953E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AE500E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2E6159D1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67BF78F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3790BE5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46E2562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740F4A5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09A3CC57" w14:textId="77777777" w:rsidR="00E47560" w:rsidRDefault="00E47560" w:rsidP="009D4480">
      <w:pPr>
        <w:pStyle w:val="ConsNormal"/>
        <w:widowControl/>
        <w:ind w:firstLine="0"/>
        <w:jc w:val="both"/>
      </w:pPr>
    </w:p>
    <w:p w14:paraId="6BE2EC43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7B8EAB31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C660DF6" w14:textId="77777777" w:rsidTr="005F634F">
        <w:tc>
          <w:tcPr>
            <w:tcW w:w="5103" w:type="dxa"/>
            <w:gridSpan w:val="2"/>
          </w:tcPr>
          <w:p w14:paraId="2B4A6386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5FD8D4BC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323C0A0" w14:textId="77777777" w:rsidTr="005F634F">
        <w:tc>
          <w:tcPr>
            <w:tcW w:w="5103" w:type="dxa"/>
            <w:gridSpan w:val="2"/>
          </w:tcPr>
          <w:p w14:paraId="12324BC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E9271C8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0717421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DA19217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A6E5FA3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757BD8B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C0F425B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B80CC0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71F6782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AD2B217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0070602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87E328C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1C660B10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11C3355D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8E2EE61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4DFBE8E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69E13B9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0D81C368" w14:textId="77777777" w:rsidTr="006939EF">
        <w:tc>
          <w:tcPr>
            <w:tcW w:w="5102" w:type="dxa"/>
          </w:tcPr>
          <w:p w14:paraId="49675448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C193137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469D0945" w14:textId="77777777" w:rsidTr="006939EF">
        <w:tc>
          <w:tcPr>
            <w:tcW w:w="5102" w:type="dxa"/>
          </w:tcPr>
          <w:p w14:paraId="463217A4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AC1C486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11796593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93A7325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2603BDD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50E57D01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0EF96289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1045ED1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05DC3E50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65A4BA6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7B91079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57B8052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D4F479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E925896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3DF6907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37104A4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06FDFF4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93701D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4E4DA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0D06C50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7C0AB6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57D5C4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054AB87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66C0B6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F5D394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F86E551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59FE2C6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06F98DC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2EC0235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1C19A97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8807D3B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51818E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9E1F92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451316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3183D9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7D1FAC0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0C251C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400E0F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9C7D2B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1EAF897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E4F9CCF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F3F96E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458BFBF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64D546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7FAB8C97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733D7E4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1921782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340A4ED9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0A7FB1E7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4F8E8B75" w14:textId="77777777" w:rsidTr="000338BD">
        <w:tc>
          <w:tcPr>
            <w:tcW w:w="2233" w:type="dxa"/>
          </w:tcPr>
          <w:p w14:paraId="5FD8A0F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14A315F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873A755" w14:textId="77777777" w:rsidTr="000338BD">
        <w:tc>
          <w:tcPr>
            <w:tcW w:w="2233" w:type="dxa"/>
          </w:tcPr>
          <w:p w14:paraId="2A88E27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6064DCB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035F1F13" w14:textId="77777777" w:rsidTr="000338BD">
        <w:tc>
          <w:tcPr>
            <w:tcW w:w="2233" w:type="dxa"/>
          </w:tcPr>
          <w:p w14:paraId="27E7155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672B4E1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284EA973" w14:textId="77777777" w:rsidTr="000338BD">
        <w:tc>
          <w:tcPr>
            <w:tcW w:w="4503" w:type="dxa"/>
            <w:gridSpan w:val="2"/>
          </w:tcPr>
          <w:p w14:paraId="7337CC2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E9FF379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194C33D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1B6C77A6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B36E0EA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35F410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51D5ED8F" w14:textId="77777777" w:rsidTr="000338BD">
        <w:tc>
          <w:tcPr>
            <w:tcW w:w="4503" w:type="dxa"/>
            <w:gridSpan w:val="2"/>
          </w:tcPr>
          <w:p w14:paraId="6CC756A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36540F2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C53AE97" w14:textId="77777777" w:rsidTr="000338BD">
        <w:tc>
          <w:tcPr>
            <w:tcW w:w="4503" w:type="dxa"/>
            <w:gridSpan w:val="2"/>
          </w:tcPr>
          <w:p w14:paraId="17076F1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133DFE5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415DC646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07099" w14:textId="77777777" w:rsidR="00B37723" w:rsidRDefault="00B37723">
      <w:r>
        <w:separator/>
      </w:r>
    </w:p>
  </w:endnote>
  <w:endnote w:type="continuationSeparator" w:id="0">
    <w:p w14:paraId="03ADAABA" w14:textId="77777777" w:rsidR="00B37723" w:rsidRDefault="00B3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7A95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E4A9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49D74" w14:textId="77777777" w:rsidR="00B37723" w:rsidRDefault="00B37723">
      <w:r>
        <w:separator/>
      </w:r>
    </w:p>
  </w:footnote>
  <w:footnote w:type="continuationSeparator" w:id="0">
    <w:p w14:paraId="2D07CBD6" w14:textId="77777777" w:rsidR="00B37723" w:rsidRDefault="00B37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859541229">
    <w:abstractNumId w:val="10"/>
  </w:num>
  <w:num w:numId="2" w16cid:durableId="2046446222">
    <w:abstractNumId w:val="31"/>
  </w:num>
  <w:num w:numId="3" w16cid:durableId="667290687">
    <w:abstractNumId w:val="45"/>
  </w:num>
  <w:num w:numId="4" w16cid:durableId="342628080">
    <w:abstractNumId w:val="33"/>
  </w:num>
  <w:num w:numId="5" w16cid:durableId="1748306595">
    <w:abstractNumId w:val="14"/>
  </w:num>
  <w:num w:numId="6" w16cid:durableId="227158442">
    <w:abstractNumId w:val="30"/>
  </w:num>
  <w:num w:numId="7" w16cid:durableId="1649699531">
    <w:abstractNumId w:val="3"/>
  </w:num>
  <w:num w:numId="8" w16cid:durableId="1756589724">
    <w:abstractNumId w:val="26"/>
  </w:num>
  <w:num w:numId="9" w16cid:durableId="435636235">
    <w:abstractNumId w:val="12"/>
  </w:num>
  <w:num w:numId="10" w16cid:durableId="1051686089">
    <w:abstractNumId w:val="9"/>
  </w:num>
  <w:num w:numId="11" w16cid:durableId="545064033">
    <w:abstractNumId w:val="18"/>
  </w:num>
  <w:num w:numId="12" w16cid:durableId="1313561806">
    <w:abstractNumId w:val="16"/>
  </w:num>
  <w:num w:numId="13" w16cid:durableId="517161397">
    <w:abstractNumId w:val="25"/>
  </w:num>
  <w:num w:numId="14" w16cid:durableId="1607424002">
    <w:abstractNumId w:val="35"/>
  </w:num>
  <w:num w:numId="15" w16cid:durableId="1385300616">
    <w:abstractNumId w:val="44"/>
  </w:num>
  <w:num w:numId="16" w16cid:durableId="1522817298">
    <w:abstractNumId w:val="15"/>
  </w:num>
  <w:num w:numId="17" w16cid:durableId="1578634015">
    <w:abstractNumId w:val="6"/>
  </w:num>
  <w:num w:numId="18" w16cid:durableId="591672122">
    <w:abstractNumId w:val="36"/>
  </w:num>
  <w:num w:numId="19" w16cid:durableId="1029183620">
    <w:abstractNumId w:val="46"/>
  </w:num>
  <w:num w:numId="20" w16cid:durableId="1396588948">
    <w:abstractNumId w:val="38"/>
  </w:num>
  <w:num w:numId="21" w16cid:durableId="1164052109">
    <w:abstractNumId w:val="19"/>
  </w:num>
  <w:num w:numId="22" w16cid:durableId="1225869400">
    <w:abstractNumId w:val="43"/>
  </w:num>
  <w:num w:numId="23" w16cid:durableId="180897111">
    <w:abstractNumId w:val="28"/>
  </w:num>
  <w:num w:numId="24" w16cid:durableId="1140805129">
    <w:abstractNumId w:val="47"/>
  </w:num>
  <w:num w:numId="25" w16cid:durableId="869995803">
    <w:abstractNumId w:val="34"/>
  </w:num>
  <w:num w:numId="26" w16cid:durableId="1033387285">
    <w:abstractNumId w:val="42"/>
  </w:num>
  <w:num w:numId="27" w16cid:durableId="1691642314">
    <w:abstractNumId w:val="32"/>
  </w:num>
  <w:num w:numId="28" w16cid:durableId="1023476964">
    <w:abstractNumId w:val="7"/>
  </w:num>
  <w:num w:numId="29" w16cid:durableId="162477243">
    <w:abstractNumId w:val="21"/>
  </w:num>
  <w:num w:numId="30" w16cid:durableId="796142157">
    <w:abstractNumId w:val="5"/>
  </w:num>
  <w:num w:numId="31" w16cid:durableId="925655252">
    <w:abstractNumId w:val="2"/>
  </w:num>
  <w:num w:numId="32" w16cid:durableId="2124036074">
    <w:abstractNumId w:val="8"/>
  </w:num>
  <w:num w:numId="33" w16cid:durableId="474419415">
    <w:abstractNumId w:val="22"/>
  </w:num>
  <w:num w:numId="34" w16cid:durableId="538592694">
    <w:abstractNumId w:val="20"/>
  </w:num>
  <w:num w:numId="35" w16cid:durableId="2090417409">
    <w:abstractNumId w:val="27"/>
  </w:num>
  <w:num w:numId="36" w16cid:durableId="671101862">
    <w:abstractNumId w:val="1"/>
  </w:num>
  <w:num w:numId="37" w16cid:durableId="1095638588">
    <w:abstractNumId w:val="37"/>
  </w:num>
  <w:num w:numId="38" w16cid:durableId="647512295">
    <w:abstractNumId w:val="24"/>
  </w:num>
  <w:num w:numId="39" w16cid:durableId="1651401483">
    <w:abstractNumId w:val="4"/>
  </w:num>
  <w:num w:numId="40" w16cid:durableId="222065175">
    <w:abstractNumId w:val="40"/>
  </w:num>
  <w:num w:numId="41" w16cid:durableId="903101416">
    <w:abstractNumId w:val="41"/>
  </w:num>
  <w:num w:numId="42" w16cid:durableId="1709376090">
    <w:abstractNumId w:val="0"/>
  </w:num>
  <w:num w:numId="43" w16cid:durableId="886186702">
    <w:abstractNumId w:val="39"/>
  </w:num>
  <w:num w:numId="44" w16cid:durableId="1761683125">
    <w:abstractNumId w:val="23"/>
  </w:num>
  <w:num w:numId="45" w16cid:durableId="1488472965">
    <w:abstractNumId w:val="17"/>
  </w:num>
  <w:num w:numId="46" w16cid:durableId="167870175">
    <w:abstractNumId w:val="29"/>
  </w:num>
  <w:num w:numId="47" w16cid:durableId="1413744934">
    <w:abstractNumId w:val="11"/>
  </w:num>
  <w:num w:numId="48" w16cid:durableId="1695766604">
    <w:abstractNumId w:val="13"/>
  </w:num>
  <w:num w:numId="49" w16cid:durableId="12731233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306C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6EDE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45FF3"/>
    <w:rsid w:val="00350FDE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0663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33E3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B7C16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458C"/>
    <w:rsid w:val="009E5889"/>
    <w:rsid w:val="009E789A"/>
    <w:rsid w:val="009F0302"/>
    <w:rsid w:val="009F3728"/>
    <w:rsid w:val="00A03A75"/>
    <w:rsid w:val="00A05B5A"/>
    <w:rsid w:val="00A07AFF"/>
    <w:rsid w:val="00A07C67"/>
    <w:rsid w:val="00A10CFE"/>
    <w:rsid w:val="00A11462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3170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37723"/>
    <w:rsid w:val="00B4337B"/>
    <w:rsid w:val="00B519C1"/>
    <w:rsid w:val="00B56070"/>
    <w:rsid w:val="00B5718B"/>
    <w:rsid w:val="00B603D4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29B1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C5DC5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099E"/>
    <w:rsid w:val="00F71915"/>
    <w:rsid w:val="00F74B6A"/>
    <w:rsid w:val="00F76B24"/>
    <w:rsid w:val="00F8055B"/>
    <w:rsid w:val="00FB4D7E"/>
    <w:rsid w:val="00FB781B"/>
    <w:rsid w:val="00FC0CF3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63F1A1"/>
  <w15:docId w15:val="{3ECD4530-5FC1-4BB9-8F5C-52562B5F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8D0B4-021C-4B58-8548-4684C0E7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270</TotalTime>
  <Pages>10</Pages>
  <Words>5598</Words>
  <Characters>31909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52</cp:revision>
  <cp:lastPrinted>2020-01-23T00:59:00Z</cp:lastPrinted>
  <dcterms:created xsi:type="dcterms:W3CDTF">2017-10-18T05:37:00Z</dcterms:created>
  <dcterms:modified xsi:type="dcterms:W3CDTF">2026-01-27T06:01:00Z</dcterms:modified>
</cp:coreProperties>
</file>