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15BE" w14:textId="77777777" w:rsidR="000A02BA" w:rsidRPr="006C7ED0" w:rsidRDefault="000A02BA" w:rsidP="00A97A5A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A97A5A">
        <w:rPr>
          <w:szCs w:val="28"/>
        </w:rPr>
        <w:t>____________</w:t>
      </w:r>
    </w:p>
    <w:p w14:paraId="586AF03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98D5D4C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76935">
        <w:rPr>
          <w:b/>
          <w:sz w:val="22"/>
          <w:szCs w:val="22"/>
        </w:rPr>
        <w:t>1</w:t>
      </w:r>
    </w:p>
    <w:p w14:paraId="5F40E9C0" w14:textId="77777777" w:rsidR="00A97A5A" w:rsidRDefault="00A97A5A" w:rsidP="000A02BA">
      <w:pPr>
        <w:jc w:val="center"/>
        <w:rPr>
          <w:b/>
          <w:sz w:val="22"/>
          <w:szCs w:val="22"/>
        </w:rPr>
      </w:pPr>
    </w:p>
    <w:p w14:paraId="58544CFB" w14:textId="77777777" w:rsidR="00A97A5A" w:rsidRPr="00454255" w:rsidRDefault="00A97A5A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340A142" w14:textId="77777777" w:rsidTr="005F634F">
        <w:tc>
          <w:tcPr>
            <w:tcW w:w="5102" w:type="dxa"/>
          </w:tcPr>
          <w:p w14:paraId="351A180B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5193630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1177484E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3525C2A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81D9E65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9A67812" w14:textId="77777777" w:rsidR="009D4480" w:rsidRPr="00454255" w:rsidRDefault="00460AAA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460AAA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460AAA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876935">
        <w:rPr>
          <w:sz w:val="22"/>
          <w:szCs w:val="22"/>
        </w:rPr>
        <w:t>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460AAA"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25928F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184C70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DD3F55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778D5D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1B15A66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BE5D01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A6D2F2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9B64CD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1ADFED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B163CD1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1F281F6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1498776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3F190F">
        <w:rPr>
          <w:sz w:val="22"/>
          <w:szCs w:val="22"/>
        </w:rPr>
        <w:t>3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CDE99EC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2C3EDB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1827BE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5D886F7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EBE8C1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F1150CF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D77ABC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655D1D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55F16B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BF84C5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F9687B8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CE161F5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2167B2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304C3F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8DF6F3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EBA749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70D0B4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37F3B8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31C1C0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86D60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AB5030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A75AAD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F278EA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B97D43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DAB0C0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D41A3C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A3484F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DD239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195BE4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5F86C6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662EC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C1F8DF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8B2890E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440CC4E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4EAAD98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A127137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08E326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A2FA68E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1155DF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BC2B867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682921E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D079CF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81E58E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F4531DE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C96E20C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236ABC6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0C99CCB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191037E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33FDA42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3A4D58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5A003F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6C5F55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3623B84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A91E4C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A03B95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BE9CD70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37B40B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A6D9BA5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9F8DE83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B7D0BB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736B024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8100DF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AF3F7F1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C7BE27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7ACE50C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EDBDF2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40C437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586035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13A7D1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BDDB19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72F3170A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2C7E06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8F7CBEA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556D8C0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7FC62A9E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05DECAD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5E4D9DA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2A63D2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E83E19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4717BED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0ABFD6D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71261FA1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E9845F1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2C0227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6FF708FE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320E95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0A48C31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3A308B2" w14:textId="6DCC4BAC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00678F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09166C9" w14:textId="1DDF1D70" w:rsidR="00E36C94" w:rsidRPr="00E36C94" w:rsidRDefault="00E36C94" w:rsidP="00E36C9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00678F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52109DB" w14:textId="1F417E9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653E63">
        <w:rPr>
          <w:sz w:val="22"/>
          <w:szCs w:val="22"/>
        </w:rPr>
        <w:t>5,</w:t>
      </w:r>
      <w:r w:rsidR="0000678F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F83F26B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3F7E73C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486EC615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CB1F2F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31C1BCD3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075CA1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1D77DB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2FFDFA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D34E13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0B0CE13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9DE999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BB7759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827417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506D4F0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223ADD6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DD0E2DA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19BA5A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B2DE29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A597651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51CF0A0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247CC84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77DCC1A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00BEDB8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4AB716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0295F4B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E399DE8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36BA91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441DE93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E04685F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A24DC7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32B179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7353C4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0560E4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06F1AF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169D5F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FF06BD3" w14:textId="77777777" w:rsidTr="000169C4">
        <w:tc>
          <w:tcPr>
            <w:tcW w:w="4812" w:type="dxa"/>
            <w:gridSpan w:val="2"/>
          </w:tcPr>
          <w:p w14:paraId="5442179B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6907BF7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6C601CB" w14:textId="77777777" w:rsidTr="000169C4">
        <w:tc>
          <w:tcPr>
            <w:tcW w:w="4812" w:type="dxa"/>
            <w:gridSpan w:val="2"/>
          </w:tcPr>
          <w:p w14:paraId="75656739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E35F35C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80DC96F" w14:textId="77777777" w:rsidTr="000169C4">
        <w:tc>
          <w:tcPr>
            <w:tcW w:w="4812" w:type="dxa"/>
            <w:gridSpan w:val="2"/>
          </w:tcPr>
          <w:p w14:paraId="753F756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E87D426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BE286A7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C548E23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2DD838B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70C597E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FD2031F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6CEBFF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24A80CFA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E0691E9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D186F3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D703799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0511CA84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692ED04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D9B7BBC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70E6A77F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5BB4A8EC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CC1544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FCA1861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716281D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C17D83A" w14:textId="77777777" w:rsidTr="000169C4">
        <w:tc>
          <w:tcPr>
            <w:tcW w:w="4812" w:type="dxa"/>
            <w:gridSpan w:val="2"/>
          </w:tcPr>
          <w:p w14:paraId="23F58C8E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E1DE646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3C31AAA" w14:textId="77777777" w:rsidTr="00BC050A">
        <w:trPr>
          <w:trHeight w:val="595"/>
        </w:trPr>
        <w:tc>
          <w:tcPr>
            <w:tcW w:w="4812" w:type="dxa"/>
            <w:gridSpan w:val="2"/>
          </w:tcPr>
          <w:p w14:paraId="39CF303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C7A8813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35FDBDF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EE2DCD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03E6829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52EE11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27EBE86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2F82AE8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11AEDD1" w14:textId="77777777" w:rsidTr="00306032">
        <w:tc>
          <w:tcPr>
            <w:tcW w:w="5102" w:type="dxa"/>
          </w:tcPr>
          <w:p w14:paraId="436EA44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6A0D77E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377A9E1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BD03E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4C066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9F0B9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8D7C3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E2753C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B86E5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6ED16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63702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D2299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9239C7" w14:textId="77777777" w:rsidR="00A97A5A" w:rsidRDefault="00A97A5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BF82C7" w14:textId="77777777" w:rsidR="00A97A5A" w:rsidRDefault="00A97A5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08CCF5" w14:textId="77777777" w:rsidR="00A97A5A" w:rsidRDefault="00A97A5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ABA37A" w14:textId="77777777" w:rsidR="00A97A5A" w:rsidRDefault="00A97A5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AB5C4E" w14:textId="77777777" w:rsidR="00A97A5A" w:rsidRDefault="00A97A5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010622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55327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7E29EB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12D23F3" w14:textId="77777777" w:rsidTr="00306032">
        <w:tc>
          <w:tcPr>
            <w:tcW w:w="5102" w:type="dxa"/>
          </w:tcPr>
          <w:p w14:paraId="112255C7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D416784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BC8D175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218477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87AED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EFD2EA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1F3EC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5BD16D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2214F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2FD744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063C2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E23033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203FCB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A7A11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7F1AA7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1D2462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17DB249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D17BD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2C044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50374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0A652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7C304C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F9BD1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7CBF7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6E45C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1AD10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76A88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D0D066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7BAFF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BEF3F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452C0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5A41C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3DD88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4D0B6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5F357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364428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859CF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87DF9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3CBF5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286DF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B3D0C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007517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3CDF9C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FF4518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AE8D37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105DFF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96CD45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F1A61B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222E46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FA0E4C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A74E03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0CB3E0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0168EE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C74BB8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54C4B0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AE6D22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41861F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672B44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97B753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04D96C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B9D2BA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7A1633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56806E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2DCADA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CE5B907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6FF615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E46603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E8E98DC" w14:textId="77777777" w:rsidTr="00C17B62">
        <w:tc>
          <w:tcPr>
            <w:tcW w:w="6052" w:type="dxa"/>
            <w:shd w:val="clear" w:color="auto" w:fill="FFFFFF"/>
          </w:tcPr>
          <w:p w14:paraId="73F8315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3898A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D1C2A85" w14:textId="77777777" w:rsidTr="00C17B62">
        <w:tc>
          <w:tcPr>
            <w:tcW w:w="6052" w:type="dxa"/>
            <w:shd w:val="clear" w:color="auto" w:fill="FFFFFF"/>
          </w:tcPr>
          <w:p w14:paraId="5F8AFF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28400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4A86FF9" w14:textId="77777777" w:rsidTr="00C17B62">
        <w:tc>
          <w:tcPr>
            <w:tcW w:w="6052" w:type="dxa"/>
            <w:shd w:val="clear" w:color="auto" w:fill="FFFFFF"/>
          </w:tcPr>
          <w:p w14:paraId="4C9819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0214D7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1B56532" w14:textId="77777777" w:rsidTr="00C17B62">
        <w:tc>
          <w:tcPr>
            <w:tcW w:w="6052" w:type="dxa"/>
            <w:shd w:val="clear" w:color="auto" w:fill="FFFFFF"/>
          </w:tcPr>
          <w:p w14:paraId="7CDC97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5B667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8F97431" w14:textId="77777777" w:rsidTr="00C17B62">
        <w:tc>
          <w:tcPr>
            <w:tcW w:w="6052" w:type="dxa"/>
            <w:shd w:val="clear" w:color="auto" w:fill="FFFFFF"/>
          </w:tcPr>
          <w:p w14:paraId="16F7EB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0200F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3E35C54" w14:textId="77777777" w:rsidTr="00C17B62">
        <w:tc>
          <w:tcPr>
            <w:tcW w:w="6052" w:type="dxa"/>
            <w:shd w:val="clear" w:color="auto" w:fill="FFFFFF"/>
          </w:tcPr>
          <w:p w14:paraId="04EB51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2ABCC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459BD4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1BE766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2D116B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573531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A609D3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77CAFD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26602C8" w14:textId="77777777" w:rsidTr="00C17B62">
        <w:tc>
          <w:tcPr>
            <w:tcW w:w="10206" w:type="dxa"/>
            <w:gridSpan w:val="2"/>
            <w:shd w:val="clear" w:color="auto" w:fill="FFFFFF"/>
          </w:tcPr>
          <w:p w14:paraId="7446FD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6BA2D81" w14:textId="77777777" w:rsidTr="00C17B62">
        <w:tc>
          <w:tcPr>
            <w:tcW w:w="6120" w:type="dxa"/>
            <w:shd w:val="clear" w:color="auto" w:fill="FFFFFF"/>
          </w:tcPr>
          <w:p w14:paraId="7E859B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6B05B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02F15C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F707B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92D0BE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453EBA9" w14:textId="77777777" w:rsidTr="00C17B62">
        <w:tc>
          <w:tcPr>
            <w:tcW w:w="6120" w:type="dxa"/>
            <w:shd w:val="clear" w:color="auto" w:fill="FFFFFF"/>
          </w:tcPr>
          <w:p w14:paraId="59626F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064C1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5A508F2" w14:textId="77777777" w:rsidTr="00C17B62">
        <w:tc>
          <w:tcPr>
            <w:tcW w:w="6120" w:type="dxa"/>
            <w:shd w:val="clear" w:color="auto" w:fill="FFFFFF"/>
          </w:tcPr>
          <w:p w14:paraId="428486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118F6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135AD41E" w14:textId="77777777" w:rsidTr="00C17B62">
        <w:tc>
          <w:tcPr>
            <w:tcW w:w="6120" w:type="dxa"/>
            <w:shd w:val="clear" w:color="auto" w:fill="FFFFFF"/>
          </w:tcPr>
          <w:p w14:paraId="075528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8F4D34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93A3DA5" w14:textId="77777777" w:rsidTr="00C17B62">
        <w:tc>
          <w:tcPr>
            <w:tcW w:w="6120" w:type="dxa"/>
            <w:shd w:val="clear" w:color="auto" w:fill="FFFFFF"/>
          </w:tcPr>
          <w:p w14:paraId="1E883D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BB1A6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5A60AD9B" w14:textId="77777777" w:rsidTr="00C17B62">
        <w:tc>
          <w:tcPr>
            <w:tcW w:w="10206" w:type="dxa"/>
            <w:gridSpan w:val="2"/>
            <w:shd w:val="clear" w:color="auto" w:fill="FFFFFF"/>
          </w:tcPr>
          <w:p w14:paraId="6A5BAF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216778F" w14:textId="77777777" w:rsidTr="00C17B62">
        <w:tc>
          <w:tcPr>
            <w:tcW w:w="6120" w:type="dxa"/>
            <w:shd w:val="clear" w:color="auto" w:fill="FFFFFF"/>
          </w:tcPr>
          <w:p w14:paraId="49F0F9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CA3C70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7B88B66" w14:textId="77777777" w:rsidTr="00C17B62">
        <w:tc>
          <w:tcPr>
            <w:tcW w:w="6120" w:type="dxa"/>
            <w:shd w:val="clear" w:color="auto" w:fill="FFFFFF"/>
          </w:tcPr>
          <w:p w14:paraId="62F58F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17BDC2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E15E69D" w14:textId="77777777" w:rsidTr="00C17B62">
        <w:tc>
          <w:tcPr>
            <w:tcW w:w="6120" w:type="dxa"/>
            <w:shd w:val="clear" w:color="auto" w:fill="FFFFFF"/>
          </w:tcPr>
          <w:p w14:paraId="4DC87E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FA528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0171B66" w14:textId="77777777" w:rsidTr="00C17B62">
        <w:tc>
          <w:tcPr>
            <w:tcW w:w="6120" w:type="dxa"/>
            <w:shd w:val="clear" w:color="auto" w:fill="FFFFFF"/>
          </w:tcPr>
          <w:p w14:paraId="493CDB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EB3BAE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DC920E5" w14:textId="77777777" w:rsidTr="00C17B62">
        <w:tc>
          <w:tcPr>
            <w:tcW w:w="6120" w:type="dxa"/>
            <w:shd w:val="clear" w:color="auto" w:fill="FFFFFF"/>
          </w:tcPr>
          <w:p w14:paraId="6182D0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29308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7FFB3A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79BEBE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3B6D06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FABE10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66733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5FA0E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F1A3D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3DA9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4512D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F84DDC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275D1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2B91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60E102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3C1A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C2C5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C4DEDF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8ED49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7E09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29A35A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E952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9D38D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259AFC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08D4D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DAAE3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F22151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B9F3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C755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98F0FE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06306B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12FC1E1" w14:textId="77777777" w:rsidTr="005F634F">
        <w:tc>
          <w:tcPr>
            <w:tcW w:w="5103" w:type="dxa"/>
            <w:gridSpan w:val="2"/>
          </w:tcPr>
          <w:p w14:paraId="32063C0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438C6C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01F6A16" w14:textId="77777777" w:rsidTr="005F634F">
        <w:tc>
          <w:tcPr>
            <w:tcW w:w="5103" w:type="dxa"/>
            <w:gridSpan w:val="2"/>
          </w:tcPr>
          <w:p w14:paraId="202D7D9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C374A0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A313DB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0359C0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3AFAC6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574FE6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505DF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E1A95A3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CEB728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F9620A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18A47F92" w14:textId="77777777" w:rsidTr="00B84902">
        <w:tc>
          <w:tcPr>
            <w:tcW w:w="5102" w:type="dxa"/>
          </w:tcPr>
          <w:p w14:paraId="5D6F7EB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95CD00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0BB1FAD" w14:textId="77777777" w:rsidTr="00B84902">
        <w:tc>
          <w:tcPr>
            <w:tcW w:w="5102" w:type="dxa"/>
          </w:tcPr>
          <w:p w14:paraId="79BEC945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73C55F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5BB111B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8C09C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B610B3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4F8F01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D2050FD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CA17870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BCFEC8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640E745" wp14:editId="62F52D5D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CE1A81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D9804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7C9DD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890EF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640E745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3CE1A81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6D9804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B7C9DD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3890EF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2B2B39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2DA26D1" wp14:editId="36101E8E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8120C9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B3AE9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521169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505F0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2DA26D1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E8120C9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EB3AE9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2D521169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C505F0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96117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7D28E595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4FC7FCA" w14:textId="77777777" w:rsidR="00AA3A92" w:rsidRDefault="00AA3A92" w:rsidP="009D4480">
      <w:pPr>
        <w:rPr>
          <w:b/>
          <w:sz w:val="18"/>
          <w:szCs w:val="18"/>
        </w:rPr>
      </w:pPr>
    </w:p>
    <w:p w14:paraId="05BF2933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328C7926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19C4194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3710687" wp14:editId="421433D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15B1C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F523F6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EFB84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96AFD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9449CC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13EA7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3710687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415B1C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3F523F6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DEFB84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096AFD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89449CC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C13EA7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2106AF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AE550FD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A60D50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FD91C3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71C96C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ED0B1C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741BBB8" w14:textId="77777777" w:rsidR="00E47560" w:rsidRDefault="00E47560" w:rsidP="009D4480">
      <w:pPr>
        <w:pStyle w:val="ConsNormal"/>
        <w:widowControl/>
        <w:ind w:firstLine="0"/>
        <w:jc w:val="both"/>
      </w:pPr>
    </w:p>
    <w:p w14:paraId="2FCB6F2A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A7478B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B449DB5" w14:textId="77777777" w:rsidTr="005F634F">
        <w:tc>
          <w:tcPr>
            <w:tcW w:w="5103" w:type="dxa"/>
            <w:gridSpan w:val="2"/>
          </w:tcPr>
          <w:p w14:paraId="514727B8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1CB9CA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C6CF3CC" w14:textId="77777777" w:rsidTr="005F634F">
        <w:tc>
          <w:tcPr>
            <w:tcW w:w="5103" w:type="dxa"/>
            <w:gridSpan w:val="2"/>
          </w:tcPr>
          <w:p w14:paraId="4263250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091977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660534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AD18FE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489A27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2ADFD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D9F38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8672DA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94EF9E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5D58FB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CF680C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7B6EEFE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FFB4F8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727C6C9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C0202E1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435673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FC5EEB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9DC6794" w14:textId="77777777" w:rsidTr="006939EF">
        <w:tc>
          <w:tcPr>
            <w:tcW w:w="5102" w:type="dxa"/>
          </w:tcPr>
          <w:p w14:paraId="2763C9C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A41D02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CA09014" w14:textId="77777777" w:rsidTr="006939EF">
        <w:tc>
          <w:tcPr>
            <w:tcW w:w="5102" w:type="dxa"/>
          </w:tcPr>
          <w:p w14:paraId="677E5DB3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DD7A0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6C4283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E47440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F09CB63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5CC5EC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C5C822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3FB1E0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585E3BD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13BB4A3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31B9DE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FCC48C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7E99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E007FB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B102B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5657D18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20DE00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957C7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82EA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474505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D3BFB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13485F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703BFB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19B86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E9F234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1A5F69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7C5390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42A0FC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CAAE76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37D470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8F4A86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6CB1BC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65300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CEE84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CDB1B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5F0392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DF4C6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D2768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08428C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91DF83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DC85B9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A6E116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B9FB2E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89F311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E2C26A2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ED313C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2AAAE1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8E62278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FC5155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42D5DA35" w14:textId="77777777" w:rsidTr="000338BD">
        <w:tc>
          <w:tcPr>
            <w:tcW w:w="2233" w:type="dxa"/>
          </w:tcPr>
          <w:p w14:paraId="56D1340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2C4CC1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514A455" w14:textId="77777777" w:rsidTr="000338BD">
        <w:tc>
          <w:tcPr>
            <w:tcW w:w="2233" w:type="dxa"/>
          </w:tcPr>
          <w:p w14:paraId="2120ECE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72D6F5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CB706F" w14:textId="77777777" w:rsidTr="000338BD">
        <w:tc>
          <w:tcPr>
            <w:tcW w:w="2233" w:type="dxa"/>
          </w:tcPr>
          <w:p w14:paraId="33F1414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961DF9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A21AF67" w14:textId="77777777" w:rsidTr="000338BD">
        <w:tc>
          <w:tcPr>
            <w:tcW w:w="4503" w:type="dxa"/>
            <w:gridSpan w:val="2"/>
          </w:tcPr>
          <w:p w14:paraId="79A51E3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E8570F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04C4C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A13A2B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E55C88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BF9D30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865CA93" w14:textId="77777777" w:rsidTr="000338BD">
        <w:tc>
          <w:tcPr>
            <w:tcW w:w="4503" w:type="dxa"/>
            <w:gridSpan w:val="2"/>
          </w:tcPr>
          <w:p w14:paraId="1952BF9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68BB3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EB03CF0" w14:textId="77777777" w:rsidTr="000338BD">
        <w:tc>
          <w:tcPr>
            <w:tcW w:w="4503" w:type="dxa"/>
            <w:gridSpan w:val="2"/>
          </w:tcPr>
          <w:p w14:paraId="44191B3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236784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A1EAF88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D86B" w14:textId="77777777" w:rsidR="00E94C49" w:rsidRDefault="00E94C49">
      <w:r>
        <w:separator/>
      </w:r>
    </w:p>
  </w:endnote>
  <w:endnote w:type="continuationSeparator" w:id="0">
    <w:p w14:paraId="709758F5" w14:textId="77777777" w:rsidR="00E94C49" w:rsidRDefault="00E9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8B8C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4F52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D3AA" w14:textId="77777777" w:rsidR="00E94C49" w:rsidRDefault="00E94C49">
      <w:r>
        <w:separator/>
      </w:r>
    </w:p>
  </w:footnote>
  <w:footnote w:type="continuationSeparator" w:id="0">
    <w:p w14:paraId="3B13DCF3" w14:textId="77777777" w:rsidR="00E94C49" w:rsidRDefault="00E94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33110146">
    <w:abstractNumId w:val="10"/>
  </w:num>
  <w:num w:numId="2" w16cid:durableId="84307716">
    <w:abstractNumId w:val="31"/>
  </w:num>
  <w:num w:numId="3" w16cid:durableId="1442611007">
    <w:abstractNumId w:val="45"/>
  </w:num>
  <w:num w:numId="4" w16cid:durableId="2035107282">
    <w:abstractNumId w:val="33"/>
  </w:num>
  <w:num w:numId="5" w16cid:durableId="998314439">
    <w:abstractNumId w:val="14"/>
  </w:num>
  <w:num w:numId="6" w16cid:durableId="2113360612">
    <w:abstractNumId w:val="30"/>
  </w:num>
  <w:num w:numId="7" w16cid:durableId="277031815">
    <w:abstractNumId w:val="3"/>
  </w:num>
  <w:num w:numId="8" w16cid:durableId="1883325074">
    <w:abstractNumId w:val="26"/>
  </w:num>
  <w:num w:numId="9" w16cid:durableId="1159735783">
    <w:abstractNumId w:val="12"/>
  </w:num>
  <w:num w:numId="10" w16cid:durableId="513690870">
    <w:abstractNumId w:val="9"/>
  </w:num>
  <w:num w:numId="11" w16cid:durableId="158926092">
    <w:abstractNumId w:val="18"/>
  </w:num>
  <w:num w:numId="12" w16cid:durableId="1849321019">
    <w:abstractNumId w:val="16"/>
  </w:num>
  <w:num w:numId="13" w16cid:durableId="654647794">
    <w:abstractNumId w:val="25"/>
  </w:num>
  <w:num w:numId="14" w16cid:durableId="294605558">
    <w:abstractNumId w:val="35"/>
  </w:num>
  <w:num w:numId="15" w16cid:durableId="370112501">
    <w:abstractNumId w:val="44"/>
  </w:num>
  <w:num w:numId="16" w16cid:durableId="587740306">
    <w:abstractNumId w:val="15"/>
  </w:num>
  <w:num w:numId="17" w16cid:durableId="281151420">
    <w:abstractNumId w:val="6"/>
  </w:num>
  <w:num w:numId="18" w16cid:durableId="761143607">
    <w:abstractNumId w:val="36"/>
  </w:num>
  <w:num w:numId="19" w16cid:durableId="1753693869">
    <w:abstractNumId w:val="46"/>
  </w:num>
  <w:num w:numId="20" w16cid:durableId="1651250949">
    <w:abstractNumId w:val="38"/>
  </w:num>
  <w:num w:numId="21" w16cid:durableId="1739207571">
    <w:abstractNumId w:val="19"/>
  </w:num>
  <w:num w:numId="22" w16cid:durableId="1797407101">
    <w:abstractNumId w:val="43"/>
  </w:num>
  <w:num w:numId="23" w16cid:durableId="267154344">
    <w:abstractNumId w:val="28"/>
  </w:num>
  <w:num w:numId="24" w16cid:durableId="1946765235">
    <w:abstractNumId w:val="47"/>
  </w:num>
  <w:num w:numId="25" w16cid:durableId="151876214">
    <w:abstractNumId w:val="34"/>
  </w:num>
  <w:num w:numId="26" w16cid:durableId="288633015">
    <w:abstractNumId w:val="42"/>
  </w:num>
  <w:num w:numId="27" w16cid:durableId="1317220332">
    <w:abstractNumId w:val="32"/>
  </w:num>
  <w:num w:numId="28" w16cid:durableId="959065897">
    <w:abstractNumId w:val="7"/>
  </w:num>
  <w:num w:numId="29" w16cid:durableId="139463269">
    <w:abstractNumId w:val="21"/>
  </w:num>
  <w:num w:numId="30" w16cid:durableId="499657246">
    <w:abstractNumId w:val="5"/>
  </w:num>
  <w:num w:numId="31" w16cid:durableId="500581097">
    <w:abstractNumId w:val="2"/>
  </w:num>
  <w:num w:numId="32" w16cid:durableId="1043559003">
    <w:abstractNumId w:val="8"/>
  </w:num>
  <w:num w:numId="33" w16cid:durableId="1434789256">
    <w:abstractNumId w:val="22"/>
  </w:num>
  <w:num w:numId="34" w16cid:durableId="1682971853">
    <w:abstractNumId w:val="20"/>
  </w:num>
  <w:num w:numId="35" w16cid:durableId="495464570">
    <w:abstractNumId w:val="27"/>
  </w:num>
  <w:num w:numId="36" w16cid:durableId="1890147151">
    <w:abstractNumId w:val="1"/>
  </w:num>
  <w:num w:numId="37" w16cid:durableId="798449429">
    <w:abstractNumId w:val="37"/>
  </w:num>
  <w:num w:numId="38" w16cid:durableId="674648910">
    <w:abstractNumId w:val="24"/>
  </w:num>
  <w:num w:numId="39" w16cid:durableId="1062558018">
    <w:abstractNumId w:val="4"/>
  </w:num>
  <w:num w:numId="40" w16cid:durableId="1213347770">
    <w:abstractNumId w:val="40"/>
  </w:num>
  <w:num w:numId="41" w16cid:durableId="1092819757">
    <w:abstractNumId w:val="41"/>
  </w:num>
  <w:num w:numId="42" w16cid:durableId="1657341646">
    <w:abstractNumId w:val="0"/>
  </w:num>
  <w:num w:numId="43" w16cid:durableId="1562591089">
    <w:abstractNumId w:val="39"/>
  </w:num>
  <w:num w:numId="44" w16cid:durableId="449010801">
    <w:abstractNumId w:val="23"/>
  </w:num>
  <w:num w:numId="45" w16cid:durableId="1135219922">
    <w:abstractNumId w:val="17"/>
  </w:num>
  <w:num w:numId="46" w16cid:durableId="1045446925">
    <w:abstractNumId w:val="29"/>
  </w:num>
  <w:num w:numId="47" w16cid:durableId="1058627175">
    <w:abstractNumId w:val="11"/>
  </w:num>
  <w:num w:numId="48" w16cid:durableId="971063026">
    <w:abstractNumId w:val="13"/>
  </w:num>
  <w:num w:numId="49" w16cid:durableId="20695725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0678F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35B4"/>
    <w:rsid w:val="00136D73"/>
    <w:rsid w:val="0013731C"/>
    <w:rsid w:val="00137FB5"/>
    <w:rsid w:val="00147732"/>
    <w:rsid w:val="00151536"/>
    <w:rsid w:val="00152CF3"/>
    <w:rsid w:val="001535FF"/>
    <w:rsid w:val="00154242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190F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45D6E"/>
    <w:rsid w:val="00453740"/>
    <w:rsid w:val="00454255"/>
    <w:rsid w:val="0046027D"/>
    <w:rsid w:val="00460AAA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53E63"/>
    <w:rsid w:val="0066514B"/>
    <w:rsid w:val="006727BC"/>
    <w:rsid w:val="00673694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3531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6D81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7A5A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3682F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0CAD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36C94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4C49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8C91EF"/>
  <w15:docId w15:val="{79A059CE-30ED-4037-BB85-354E4DB5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5B9F6-C964-4F2B-AF49-FC515FF2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276</TotalTime>
  <Pages>10</Pages>
  <Words>5596</Words>
  <Characters>31898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2021-12-28T05:57:00Z</cp:lastPrinted>
  <dcterms:created xsi:type="dcterms:W3CDTF">2017-10-18T05:37:00Z</dcterms:created>
  <dcterms:modified xsi:type="dcterms:W3CDTF">2026-01-27T06:04:00Z</dcterms:modified>
</cp:coreProperties>
</file>