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21AB8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1679D6">
        <w:rPr>
          <w:b/>
          <w:szCs w:val="28"/>
        </w:rPr>
        <w:t>____</w:t>
      </w:r>
    </w:p>
    <w:p w14:paraId="7A78027F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6904B380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690518">
        <w:rPr>
          <w:b/>
          <w:sz w:val="22"/>
          <w:szCs w:val="22"/>
        </w:rPr>
        <w:t>Медовая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F60F5B">
        <w:rPr>
          <w:b/>
          <w:sz w:val="22"/>
          <w:szCs w:val="22"/>
        </w:rPr>
        <w:t>2</w:t>
      </w:r>
    </w:p>
    <w:p w14:paraId="74672EF5" w14:textId="77777777" w:rsidR="001679D6" w:rsidRDefault="001679D6" w:rsidP="000A02BA">
      <w:pPr>
        <w:jc w:val="center"/>
        <w:rPr>
          <w:b/>
          <w:sz w:val="22"/>
          <w:szCs w:val="22"/>
        </w:rPr>
      </w:pPr>
    </w:p>
    <w:p w14:paraId="358157B4" w14:textId="77777777" w:rsidR="001679D6" w:rsidRPr="00454255" w:rsidRDefault="001679D6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4B26DB71" w14:textId="77777777" w:rsidTr="005F634F">
        <w:tc>
          <w:tcPr>
            <w:tcW w:w="5102" w:type="dxa"/>
          </w:tcPr>
          <w:p w14:paraId="3E0E610B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48ADB5DE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2CBD5711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0A775619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76C1F8EB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1F2EA0FA" w14:textId="77777777" w:rsidR="009D4480" w:rsidRPr="00454255" w:rsidRDefault="00B41F42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B41F42"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B41F42">
        <w:rPr>
          <w:sz w:val="22"/>
          <w:szCs w:val="22"/>
        </w:rPr>
        <w:t>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690518">
        <w:rPr>
          <w:sz w:val="22"/>
          <w:szCs w:val="22"/>
        </w:rPr>
        <w:t>Медовая</w:t>
      </w:r>
      <w:r w:rsidR="00AF6F7E">
        <w:rPr>
          <w:sz w:val="22"/>
          <w:szCs w:val="22"/>
        </w:rPr>
        <w:t xml:space="preserve">, д. </w:t>
      </w:r>
      <w:r w:rsidR="00F60F5B">
        <w:rPr>
          <w:sz w:val="22"/>
          <w:szCs w:val="22"/>
        </w:rPr>
        <w:t>2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5AE24A85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3651B6E5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77E23C3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3D2CFFB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025A10EE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544835F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714AB40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59E9279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60A19F5B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336B406C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34934B53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11BD6BB3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690518">
        <w:rPr>
          <w:sz w:val="22"/>
          <w:szCs w:val="22"/>
        </w:rPr>
        <w:t>2</w:t>
      </w:r>
      <w:r w:rsidR="00F60F5B">
        <w:rPr>
          <w:sz w:val="22"/>
          <w:szCs w:val="22"/>
        </w:rPr>
        <w:t>4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2AD95C83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6FBEE70D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09B2D948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2D4666DD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00E4FF9C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6C2EB68C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440B588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71DFF8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34E02420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15D6A9CF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673D16EE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2DA59329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6A7D075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250C5B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FBE6CB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75DF49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659D118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98E8CC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CBAE29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8948FB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C5ADE5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EB7645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C91BA5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DA6A02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7E36037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5511B30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30F2A6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7DA971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8ECA467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28EEF86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72BD03E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584C79E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796BB9F6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34CA1B90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8902D44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5E256E41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5D03AAAC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70B77A5F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49DE924F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7A9FCE04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5FAF702E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686F70F2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164CE4C2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1EF0AF16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127992D8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5D03369E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5F53368B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166068F6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0BA75F84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2F07FCA2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607396BC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4D6A99DD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0D9D9EE3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72E517A5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59C90316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0F883D6F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78A98803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1AD3E03D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4D4E5575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5131466A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6A673356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14295A7D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118124A3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22672FAC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6B9CA4A3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7364E22B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00458DA0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0756EC4D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2CB3E9C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0D1CCBDC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24C56737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415723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05CBD09C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770EAF02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095CE4BA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4BBF76EE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0B426D9E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E74021F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138209D3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7EBF9DB8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18129348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1BA8F951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3C7148D4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6103D3E4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6AE4BABA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63DC56CC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16FAB93D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2BA10691" w14:textId="76B13592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6763A1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5B85C55C" w14:textId="1B0AAEA4" w:rsidR="002C4BB1" w:rsidRPr="002C4BB1" w:rsidRDefault="002C4BB1" w:rsidP="002C4BB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6763A1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35F14EB6" w14:textId="1EB28095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FF07F7">
        <w:rPr>
          <w:sz w:val="22"/>
          <w:szCs w:val="22"/>
        </w:rPr>
        <w:t>5,</w:t>
      </w:r>
      <w:r w:rsidR="006763A1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0565725D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1FE10FE3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182B307D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4BEFE7A7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4D96CD01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2D438950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2F795C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3F390932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0A229537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6BC30E7C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350F8B08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30557F9C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5B0D4502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271D468E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29286D7C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0EFCF4DC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94A41FD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50D244E0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2DA92788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4D5E644C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393A93EC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1749962F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7D134D8E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68934189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744615D5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3FC09041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596ADB76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73723380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7F2EBC71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3F004080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07B73550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1A84E421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773083F3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1B4309CD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75DBAF26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32DCC339" w14:textId="77777777" w:rsidTr="000169C4">
        <w:tc>
          <w:tcPr>
            <w:tcW w:w="4812" w:type="dxa"/>
            <w:gridSpan w:val="2"/>
          </w:tcPr>
          <w:p w14:paraId="07DB2F0F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7EA8F570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20283ECA" w14:textId="77777777" w:rsidTr="000169C4">
        <w:tc>
          <w:tcPr>
            <w:tcW w:w="4812" w:type="dxa"/>
            <w:gridSpan w:val="2"/>
          </w:tcPr>
          <w:p w14:paraId="5A3A2D29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04E3545E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2B786A79" w14:textId="77777777" w:rsidTr="000169C4">
        <w:tc>
          <w:tcPr>
            <w:tcW w:w="4812" w:type="dxa"/>
            <w:gridSpan w:val="2"/>
          </w:tcPr>
          <w:p w14:paraId="42FD9E67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16B2B926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6175B793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7C107B42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1F5592A8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30E7FE4A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4F132CC1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2DA8DA15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41C315AB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74232A3E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041886A9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3BF2B7DE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69849B82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1F4EBE98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2AF28411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34C15884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786D9FB5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2094E834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0B9CD9B4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1B587475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68200FE3" w14:textId="77777777" w:rsidTr="000169C4">
        <w:tc>
          <w:tcPr>
            <w:tcW w:w="4812" w:type="dxa"/>
            <w:gridSpan w:val="2"/>
          </w:tcPr>
          <w:p w14:paraId="45995FC0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27FB20A5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9506D61" w14:textId="77777777" w:rsidTr="00BC050A">
        <w:trPr>
          <w:trHeight w:val="595"/>
        </w:trPr>
        <w:tc>
          <w:tcPr>
            <w:tcW w:w="4812" w:type="dxa"/>
            <w:gridSpan w:val="2"/>
          </w:tcPr>
          <w:p w14:paraId="310E6F47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11CFBB48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38B7DBDD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4D81133B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6BCB94F9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7C1F0CCA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4E3A96CB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007A7944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693EB6C3" w14:textId="77777777" w:rsidTr="00306032">
        <w:tc>
          <w:tcPr>
            <w:tcW w:w="5102" w:type="dxa"/>
          </w:tcPr>
          <w:p w14:paraId="758AE038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6BC8BF3A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0F5CF541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C3988B7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3EC6F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6406E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56A0B4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03FC60F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99E25C8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31C5F12" w14:textId="77777777" w:rsidR="001679D6" w:rsidRDefault="001679D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2780138" w14:textId="77777777" w:rsidR="001679D6" w:rsidRDefault="001679D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0D3865B" w14:textId="77777777" w:rsidR="001679D6" w:rsidRDefault="001679D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D60FB2" w14:textId="77777777" w:rsidR="001679D6" w:rsidRDefault="001679D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8251A2C" w14:textId="77777777" w:rsidR="001679D6" w:rsidRDefault="001679D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269E339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33EE85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F64E56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CC2051A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A4A7801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5EABC19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5623174E" w14:textId="77777777" w:rsidTr="00306032">
        <w:tc>
          <w:tcPr>
            <w:tcW w:w="5102" w:type="dxa"/>
          </w:tcPr>
          <w:p w14:paraId="25F65313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5DDB985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1B41EC12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4B0A351F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1A4C42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0905B02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3A42E96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400370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074D07D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3133020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0CE1732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400A6F6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6B5FFDD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5C9AB30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5D389D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0F5B8C3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461FF48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52F495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0C27242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54A3656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1B75195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76594BE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5AC108E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3A802E4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627B82B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3752F0D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03EF193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06A71F0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545E5DC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433FABE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7CB1866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417D984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0A4694B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50C3CC3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027DC8A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2E8849E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3D87C71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1CEE63C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007589C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383366A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6F5892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349A9D5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A92F11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6237DB1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13DC019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7A36566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119D5EA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5D44C6D1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328C28D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46070BE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175F9FC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4A81D52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71DC4CE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2B7E47A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268FAB8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70B36BE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2E3F2FF2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491F253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4AE381B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14F39E40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610AB824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73473470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DB3941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3D45034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771DB9B3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1B9CB615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660208F0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4C6026E" w14:textId="77777777" w:rsidTr="00C17B62">
        <w:tc>
          <w:tcPr>
            <w:tcW w:w="6052" w:type="dxa"/>
            <w:shd w:val="clear" w:color="auto" w:fill="FFFFFF"/>
          </w:tcPr>
          <w:p w14:paraId="4A69F20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5D77B77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30E62B1" w14:textId="77777777" w:rsidTr="00C17B62">
        <w:tc>
          <w:tcPr>
            <w:tcW w:w="6052" w:type="dxa"/>
            <w:shd w:val="clear" w:color="auto" w:fill="FFFFFF"/>
          </w:tcPr>
          <w:p w14:paraId="4B582A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10680ED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52D4C94C" w14:textId="77777777" w:rsidTr="00C17B62">
        <w:tc>
          <w:tcPr>
            <w:tcW w:w="6052" w:type="dxa"/>
            <w:shd w:val="clear" w:color="auto" w:fill="FFFFFF"/>
          </w:tcPr>
          <w:p w14:paraId="59ECDB3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6EA1DE2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63BAA01C" w14:textId="77777777" w:rsidTr="00C17B62">
        <w:tc>
          <w:tcPr>
            <w:tcW w:w="6052" w:type="dxa"/>
            <w:shd w:val="clear" w:color="auto" w:fill="FFFFFF"/>
          </w:tcPr>
          <w:p w14:paraId="483B52E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26E96B0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56106CE3" w14:textId="77777777" w:rsidTr="00C17B62">
        <w:tc>
          <w:tcPr>
            <w:tcW w:w="6052" w:type="dxa"/>
            <w:shd w:val="clear" w:color="auto" w:fill="FFFFFF"/>
          </w:tcPr>
          <w:p w14:paraId="099D4C7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728AE8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2EBDE60E" w14:textId="77777777" w:rsidTr="00C17B62">
        <w:tc>
          <w:tcPr>
            <w:tcW w:w="6052" w:type="dxa"/>
            <w:shd w:val="clear" w:color="auto" w:fill="FFFFFF"/>
          </w:tcPr>
          <w:p w14:paraId="4F2E179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364C78A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462F67D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3AEE11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06FE2E9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A48CEC2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604DF44D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29A2169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69B9A9B" w14:textId="77777777" w:rsidTr="00C17B62">
        <w:tc>
          <w:tcPr>
            <w:tcW w:w="10206" w:type="dxa"/>
            <w:gridSpan w:val="2"/>
            <w:shd w:val="clear" w:color="auto" w:fill="FFFFFF"/>
          </w:tcPr>
          <w:p w14:paraId="6630BBA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6906A9FC" w14:textId="77777777" w:rsidTr="00C17B62">
        <w:tc>
          <w:tcPr>
            <w:tcW w:w="6120" w:type="dxa"/>
            <w:shd w:val="clear" w:color="auto" w:fill="FFFFFF"/>
          </w:tcPr>
          <w:p w14:paraId="4A871B3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C2B6D2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50F3FEE5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3FB4135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7A56046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239A5968" w14:textId="77777777" w:rsidTr="00C17B62">
        <w:tc>
          <w:tcPr>
            <w:tcW w:w="6120" w:type="dxa"/>
            <w:shd w:val="clear" w:color="auto" w:fill="FFFFFF"/>
          </w:tcPr>
          <w:p w14:paraId="3B866D6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2F2117C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7C17EDF9" w14:textId="77777777" w:rsidTr="00C17B62">
        <w:tc>
          <w:tcPr>
            <w:tcW w:w="6120" w:type="dxa"/>
            <w:shd w:val="clear" w:color="auto" w:fill="FFFFFF"/>
          </w:tcPr>
          <w:p w14:paraId="7364A70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77686C8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70E91E1F" w14:textId="77777777" w:rsidTr="00C17B62">
        <w:tc>
          <w:tcPr>
            <w:tcW w:w="6120" w:type="dxa"/>
            <w:shd w:val="clear" w:color="auto" w:fill="FFFFFF"/>
          </w:tcPr>
          <w:p w14:paraId="3D116A8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031C896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55FBC94" w14:textId="77777777" w:rsidTr="00C17B62">
        <w:tc>
          <w:tcPr>
            <w:tcW w:w="6120" w:type="dxa"/>
            <w:shd w:val="clear" w:color="auto" w:fill="FFFFFF"/>
          </w:tcPr>
          <w:p w14:paraId="3A35803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184F96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24962AB5" w14:textId="77777777" w:rsidTr="00C17B62">
        <w:tc>
          <w:tcPr>
            <w:tcW w:w="10206" w:type="dxa"/>
            <w:gridSpan w:val="2"/>
            <w:shd w:val="clear" w:color="auto" w:fill="FFFFFF"/>
          </w:tcPr>
          <w:p w14:paraId="54D2586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70C3C4DB" w14:textId="77777777" w:rsidTr="00C17B62">
        <w:tc>
          <w:tcPr>
            <w:tcW w:w="6120" w:type="dxa"/>
            <w:shd w:val="clear" w:color="auto" w:fill="FFFFFF"/>
          </w:tcPr>
          <w:p w14:paraId="2FF1199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F6F029B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B6ED8F1" w14:textId="77777777" w:rsidTr="00C17B62">
        <w:tc>
          <w:tcPr>
            <w:tcW w:w="6120" w:type="dxa"/>
            <w:shd w:val="clear" w:color="auto" w:fill="FFFFFF"/>
          </w:tcPr>
          <w:p w14:paraId="2163E98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1022C6C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763A58B" w14:textId="77777777" w:rsidTr="00C17B62">
        <w:tc>
          <w:tcPr>
            <w:tcW w:w="6120" w:type="dxa"/>
            <w:shd w:val="clear" w:color="auto" w:fill="FFFFFF"/>
          </w:tcPr>
          <w:p w14:paraId="068567C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46E9EE3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5EADC21" w14:textId="77777777" w:rsidTr="00C17B62">
        <w:tc>
          <w:tcPr>
            <w:tcW w:w="6120" w:type="dxa"/>
            <w:shd w:val="clear" w:color="auto" w:fill="FFFFFF"/>
          </w:tcPr>
          <w:p w14:paraId="64D293D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D7FABB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EB2A2F0" w14:textId="77777777" w:rsidTr="00C17B62">
        <w:tc>
          <w:tcPr>
            <w:tcW w:w="6120" w:type="dxa"/>
            <w:shd w:val="clear" w:color="auto" w:fill="FFFFFF"/>
          </w:tcPr>
          <w:p w14:paraId="3E0B99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5E03467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6621A00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304703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4C523271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172A033E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65FCE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A5152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629C478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CB153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FA124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08FD2EB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71953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75F9C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3E91AAE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F655B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42ED2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6F8E09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55DAF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BE5CB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04B8030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CC7BD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B7941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6CE2443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59F06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6766D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45E2F23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60C01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B5E36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2E7205C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753DA03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BA633D8" w14:textId="77777777" w:rsidTr="005F634F">
        <w:tc>
          <w:tcPr>
            <w:tcW w:w="5103" w:type="dxa"/>
            <w:gridSpan w:val="2"/>
          </w:tcPr>
          <w:p w14:paraId="16DF8C92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19206A99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57F2D050" w14:textId="77777777" w:rsidTr="005F634F">
        <w:tc>
          <w:tcPr>
            <w:tcW w:w="5103" w:type="dxa"/>
            <w:gridSpan w:val="2"/>
          </w:tcPr>
          <w:p w14:paraId="021FAB28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3F5CE2A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47DD1DB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92E809B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808713C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6ECC3BE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41E2BAA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9E881C5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7C739C8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10097FB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7C4D05B0" w14:textId="77777777" w:rsidTr="00B84902">
        <w:tc>
          <w:tcPr>
            <w:tcW w:w="5102" w:type="dxa"/>
          </w:tcPr>
          <w:p w14:paraId="4ED3485B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A8BB28A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51CA7580" w14:textId="77777777" w:rsidTr="00B84902">
        <w:tc>
          <w:tcPr>
            <w:tcW w:w="5102" w:type="dxa"/>
          </w:tcPr>
          <w:p w14:paraId="31E01B90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D8E2911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5F0A80F2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101AEC3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89A496E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41FFCB97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0D323667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29D3A328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A5DB906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089159D" wp14:editId="460EEA1F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1C235A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1605F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6EB4C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4B7D3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089159D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491C235A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261605F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406EB4C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4B4B7D3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58901071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4538890B" wp14:editId="24EE4669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CE1D2F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775E9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B99A6C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7FA9F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538890B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3ECE1D2F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0775E9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66B99A6C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5C7FA9F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72702C8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6EA296E8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6E8443D4" w14:textId="77777777" w:rsidR="00AA3A92" w:rsidRDefault="00AA3A92" w:rsidP="009D4480">
      <w:pPr>
        <w:rPr>
          <w:b/>
          <w:sz w:val="18"/>
          <w:szCs w:val="18"/>
        </w:rPr>
      </w:pPr>
    </w:p>
    <w:p w14:paraId="632B1E77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188E5570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83C9E37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40FF4B2" wp14:editId="532B469A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B40554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C3D59C8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BFC48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A0D98F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48B948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58ACE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40FF4B2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73B40554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5C3D59C8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72BFC48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68A0D98F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5E48B948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3558ACE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77058AB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1C066DB1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3DAAE36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5FE3114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2519C9D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69615E80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57733814" w14:textId="77777777" w:rsidR="00E47560" w:rsidRDefault="00E47560" w:rsidP="009D4480">
      <w:pPr>
        <w:pStyle w:val="ConsNormal"/>
        <w:widowControl/>
        <w:ind w:firstLine="0"/>
        <w:jc w:val="both"/>
      </w:pPr>
    </w:p>
    <w:p w14:paraId="7A3B4076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4E24EFF8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15C236D" w14:textId="77777777" w:rsidTr="005F634F">
        <w:tc>
          <w:tcPr>
            <w:tcW w:w="5103" w:type="dxa"/>
            <w:gridSpan w:val="2"/>
          </w:tcPr>
          <w:p w14:paraId="7A16D5BB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59126290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FFEE62B" w14:textId="77777777" w:rsidTr="005F634F">
        <w:tc>
          <w:tcPr>
            <w:tcW w:w="5103" w:type="dxa"/>
            <w:gridSpan w:val="2"/>
          </w:tcPr>
          <w:p w14:paraId="36C7E2C4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D534EB3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5BEDB90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0D0E1DB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8754722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6369C26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8112B81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5FA0C24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4B078FA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711DD5A0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0994DEB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44EEE56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31A3B66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30658FF2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350133A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1FE6984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822D7CD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10B2A787" w14:textId="77777777" w:rsidTr="006939EF">
        <w:tc>
          <w:tcPr>
            <w:tcW w:w="5102" w:type="dxa"/>
          </w:tcPr>
          <w:p w14:paraId="7BBDAE35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6D1262F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3EFFEB5A" w14:textId="77777777" w:rsidTr="006939EF">
        <w:tc>
          <w:tcPr>
            <w:tcW w:w="5102" w:type="dxa"/>
          </w:tcPr>
          <w:p w14:paraId="30D1A057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500E937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7AF4A5A5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683B5DC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5E489C5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3B862408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24211C1A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253FD91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37F8BAC1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1D77A09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1159AAC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5DEE15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C2155A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8741CFC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5276ECD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3768DD1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4CF6347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1C4777C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CB9A4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9EABFC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DCD213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18043F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20BB9C9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EB6F73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988C33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598963F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1C37D79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555D1E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6862914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286BAB5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9A6584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9C8DBD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63C5AF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D94F30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5F1E63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64798BB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C439A4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C1993B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881AF3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22BB7A2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223095D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3CF1711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158B346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18651E3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7A46026B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6AD7B12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FB4807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7AB1E1FF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1537E275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7617B1A5" w14:textId="77777777" w:rsidTr="000338BD">
        <w:tc>
          <w:tcPr>
            <w:tcW w:w="2233" w:type="dxa"/>
          </w:tcPr>
          <w:p w14:paraId="1BF76ED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7E64A4E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62FCF113" w14:textId="77777777" w:rsidTr="000338BD">
        <w:tc>
          <w:tcPr>
            <w:tcW w:w="2233" w:type="dxa"/>
          </w:tcPr>
          <w:p w14:paraId="060704E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5653AC1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65E7BE6F" w14:textId="77777777" w:rsidTr="000338BD">
        <w:tc>
          <w:tcPr>
            <w:tcW w:w="2233" w:type="dxa"/>
          </w:tcPr>
          <w:p w14:paraId="1CB94B2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0B841A0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5696ACB6" w14:textId="77777777" w:rsidTr="000338BD">
        <w:tc>
          <w:tcPr>
            <w:tcW w:w="4503" w:type="dxa"/>
            <w:gridSpan w:val="2"/>
          </w:tcPr>
          <w:p w14:paraId="06818923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276AAE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0D8739A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17BCB948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E1CB64E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E8A9C2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3557EF54" w14:textId="77777777" w:rsidTr="000338BD">
        <w:tc>
          <w:tcPr>
            <w:tcW w:w="4503" w:type="dxa"/>
            <w:gridSpan w:val="2"/>
          </w:tcPr>
          <w:p w14:paraId="6D6CA2D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7BB04BC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1C955883" w14:textId="77777777" w:rsidTr="000338BD">
        <w:tc>
          <w:tcPr>
            <w:tcW w:w="4503" w:type="dxa"/>
            <w:gridSpan w:val="2"/>
          </w:tcPr>
          <w:p w14:paraId="098541D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583C4E5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28716053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3D3C3" w14:textId="77777777" w:rsidR="007B3D68" w:rsidRDefault="007B3D68">
      <w:r>
        <w:separator/>
      </w:r>
    </w:p>
  </w:endnote>
  <w:endnote w:type="continuationSeparator" w:id="0">
    <w:p w14:paraId="29142332" w14:textId="77777777" w:rsidR="007B3D68" w:rsidRDefault="007B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8E0D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7108B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E45B9" w14:textId="77777777" w:rsidR="007B3D68" w:rsidRDefault="007B3D68">
      <w:r>
        <w:separator/>
      </w:r>
    </w:p>
  </w:footnote>
  <w:footnote w:type="continuationSeparator" w:id="0">
    <w:p w14:paraId="018716F7" w14:textId="77777777" w:rsidR="007B3D68" w:rsidRDefault="007B3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937443069">
    <w:abstractNumId w:val="10"/>
  </w:num>
  <w:num w:numId="2" w16cid:durableId="296765585">
    <w:abstractNumId w:val="31"/>
  </w:num>
  <w:num w:numId="3" w16cid:durableId="1890919562">
    <w:abstractNumId w:val="45"/>
  </w:num>
  <w:num w:numId="4" w16cid:durableId="2036270112">
    <w:abstractNumId w:val="33"/>
  </w:num>
  <w:num w:numId="5" w16cid:durableId="1704868712">
    <w:abstractNumId w:val="14"/>
  </w:num>
  <w:num w:numId="6" w16cid:durableId="1391465394">
    <w:abstractNumId w:val="30"/>
  </w:num>
  <w:num w:numId="7" w16cid:durableId="470752303">
    <w:abstractNumId w:val="3"/>
  </w:num>
  <w:num w:numId="8" w16cid:durableId="17124979">
    <w:abstractNumId w:val="26"/>
  </w:num>
  <w:num w:numId="9" w16cid:durableId="147016381">
    <w:abstractNumId w:val="12"/>
  </w:num>
  <w:num w:numId="10" w16cid:durableId="1943370296">
    <w:abstractNumId w:val="9"/>
  </w:num>
  <w:num w:numId="11" w16cid:durableId="1962298600">
    <w:abstractNumId w:val="18"/>
  </w:num>
  <w:num w:numId="12" w16cid:durableId="173806827">
    <w:abstractNumId w:val="16"/>
  </w:num>
  <w:num w:numId="13" w16cid:durableId="1610773153">
    <w:abstractNumId w:val="25"/>
  </w:num>
  <w:num w:numId="14" w16cid:durableId="817183290">
    <w:abstractNumId w:val="35"/>
  </w:num>
  <w:num w:numId="15" w16cid:durableId="1168903608">
    <w:abstractNumId w:val="44"/>
  </w:num>
  <w:num w:numId="16" w16cid:durableId="1332172219">
    <w:abstractNumId w:val="15"/>
  </w:num>
  <w:num w:numId="17" w16cid:durableId="1598320334">
    <w:abstractNumId w:val="6"/>
  </w:num>
  <w:num w:numId="18" w16cid:durableId="1688483679">
    <w:abstractNumId w:val="36"/>
  </w:num>
  <w:num w:numId="19" w16cid:durableId="207839967">
    <w:abstractNumId w:val="46"/>
  </w:num>
  <w:num w:numId="20" w16cid:durableId="1387728085">
    <w:abstractNumId w:val="38"/>
  </w:num>
  <w:num w:numId="21" w16cid:durableId="2013485244">
    <w:abstractNumId w:val="19"/>
  </w:num>
  <w:num w:numId="22" w16cid:durableId="1992177175">
    <w:abstractNumId w:val="43"/>
  </w:num>
  <w:num w:numId="23" w16cid:durableId="1885217950">
    <w:abstractNumId w:val="28"/>
  </w:num>
  <w:num w:numId="24" w16cid:durableId="472600949">
    <w:abstractNumId w:val="47"/>
  </w:num>
  <w:num w:numId="25" w16cid:durableId="1428575756">
    <w:abstractNumId w:val="34"/>
  </w:num>
  <w:num w:numId="26" w16cid:durableId="1310398553">
    <w:abstractNumId w:val="42"/>
  </w:num>
  <w:num w:numId="27" w16cid:durableId="307394266">
    <w:abstractNumId w:val="32"/>
  </w:num>
  <w:num w:numId="28" w16cid:durableId="1769883649">
    <w:abstractNumId w:val="7"/>
  </w:num>
  <w:num w:numId="29" w16cid:durableId="1849636900">
    <w:abstractNumId w:val="21"/>
  </w:num>
  <w:num w:numId="30" w16cid:durableId="659965397">
    <w:abstractNumId w:val="5"/>
  </w:num>
  <w:num w:numId="31" w16cid:durableId="1095859974">
    <w:abstractNumId w:val="2"/>
  </w:num>
  <w:num w:numId="32" w16cid:durableId="1308896688">
    <w:abstractNumId w:val="8"/>
  </w:num>
  <w:num w:numId="33" w16cid:durableId="1646011905">
    <w:abstractNumId w:val="22"/>
  </w:num>
  <w:num w:numId="34" w16cid:durableId="1822430459">
    <w:abstractNumId w:val="20"/>
  </w:num>
  <w:num w:numId="35" w16cid:durableId="1446727377">
    <w:abstractNumId w:val="27"/>
  </w:num>
  <w:num w:numId="36" w16cid:durableId="1968506677">
    <w:abstractNumId w:val="1"/>
  </w:num>
  <w:num w:numId="37" w16cid:durableId="1562986691">
    <w:abstractNumId w:val="37"/>
  </w:num>
  <w:num w:numId="38" w16cid:durableId="1111974555">
    <w:abstractNumId w:val="24"/>
  </w:num>
  <w:num w:numId="39" w16cid:durableId="1129973829">
    <w:abstractNumId w:val="4"/>
  </w:num>
  <w:num w:numId="40" w16cid:durableId="722101352">
    <w:abstractNumId w:val="40"/>
  </w:num>
  <w:num w:numId="41" w16cid:durableId="1169950536">
    <w:abstractNumId w:val="41"/>
  </w:num>
  <w:num w:numId="42" w16cid:durableId="915548851">
    <w:abstractNumId w:val="0"/>
  </w:num>
  <w:num w:numId="43" w16cid:durableId="1538852237">
    <w:abstractNumId w:val="39"/>
  </w:num>
  <w:num w:numId="44" w16cid:durableId="1701585297">
    <w:abstractNumId w:val="23"/>
  </w:num>
  <w:num w:numId="45" w16cid:durableId="2065058637">
    <w:abstractNumId w:val="17"/>
  </w:num>
  <w:num w:numId="46" w16cid:durableId="942540351">
    <w:abstractNumId w:val="29"/>
  </w:num>
  <w:num w:numId="47" w16cid:durableId="1511991500">
    <w:abstractNumId w:val="11"/>
  </w:num>
  <w:num w:numId="48" w16cid:durableId="717897623">
    <w:abstractNumId w:val="13"/>
  </w:num>
  <w:num w:numId="49" w16cid:durableId="71010979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679D6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5EA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C4BB1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1B3"/>
    <w:rsid w:val="004E44B3"/>
    <w:rsid w:val="004E4F2B"/>
    <w:rsid w:val="004F0269"/>
    <w:rsid w:val="004F1723"/>
    <w:rsid w:val="004F79AE"/>
    <w:rsid w:val="00505F6D"/>
    <w:rsid w:val="0051010B"/>
    <w:rsid w:val="0051497E"/>
    <w:rsid w:val="005225B2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763A1"/>
    <w:rsid w:val="00690518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6B8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B3D68"/>
    <w:rsid w:val="007D1319"/>
    <w:rsid w:val="007E330C"/>
    <w:rsid w:val="007F6B6E"/>
    <w:rsid w:val="00801B1F"/>
    <w:rsid w:val="00804063"/>
    <w:rsid w:val="008044D9"/>
    <w:rsid w:val="00807336"/>
    <w:rsid w:val="008154D4"/>
    <w:rsid w:val="00817238"/>
    <w:rsid w:val="008401BA"/>
    <w:rsid w:val="0084050D"/>
    <w:rsid w:val="008458C4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A67"/>
    <w:rsid w:val="008E4CFE"/>
    <w:rsid w:val="008F5FB5"/>
    <w:rsid w:val="00906BC8"/>
    <w:rsid w:val="00914A1B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80F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1F42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127C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97F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0F5B"/>
    <w:rsid w:val="00F65B34"/>
    <w:rsid w:val="00F71915"/>
    <w:rsid w:val="00F74B6A"/>
    <w:rsid w:val="00F76B24"/>
    <w:rsid w:val="00F8055B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07F7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55510B"/>
  <w15:docId w15:val="{46719971-B4B7-4285-8561-A1218D54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11DA2-C597-457E-9175-013758E7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271</TotalTime>
  <Pages>10</Pages>
  <Words>5594</Words>
  <Characters>31892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54</cp:revision>
  <cp:lastPrinted>2020-01-23T00:59:00Z</cp:lastPrinted>
  <dcterms:created xsi:type="dcterms:W3CDTF">2017-10-18T05:37:00Z</dcterms:created>
  <dcterms:modified xsi:type="dcterms:W3CDTF">2026-01-27T06:06:00Z</dcterms:modified>
</cp:coreProperties>
</file>