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4BCEA" w14:textId="77777777" w:rsidR="000A02BA" w:rsidRPr="006C7ED0" w:rsidRDefault="000A02BA" w:rsidP="0096648D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96648D">
        <w:rPr>
          <w:szCs w:val="28"/>
        </w:rPr>
        <w:t>___________</w:t>
      </w:r>
    </w:p>
    <w:p w14:paraId="539036D9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5E94F481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690518">
        <w:rPr>
          <w:b/>
          <w:sz w:val="22"/>
          <w:szCs w:val="22"/>
        </w:rPr>
        <w:t>Медовая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4E5C01">
        <w:rPr>
          <w:b/>
          <w:sz w:val="22"/>
          <w:szCs w:val="22"/>
        </w:rPr>
        <w:t>5</w:t>
      </w:r>
    </w:p>
    <w:p w14:paraId="1374D241" w14:textId="77777777" w:rsidR="0096648D" w:rsidRDefault="0096648D" w:rsidP="000A02BA">
      <w:pPr>
        <w:jc w:val="center"/>
        <w:rPr>
          <w:b/>
          <w:sz w:val="22"/>
          <w:szCs w:val="22"/>
        </w:rPr>
      </w:pPr>
    </w:p>
    <w:p w14:paraId="03B2D5D8" w14:textId="77777777" w:rsidR="0096648D" w:rsidRPr="00454255" w:rsidRDefault="0096648D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6C35B396" w14:textId="77777777" w:rsidTr="005F634F">
        <w:tc>
          <w:tcPr>
            <w:tcW w:w="5102" w:type="dxa"/>
          </w:tcPr>
          <w:p w14:paraId="7EC264DB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02A417E7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633763F3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753AED34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5F0245C1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70AAD9E6" w14:textId="77777777" w:rsidR="009D4480" w:rsidRPr="00454255" w:rsidRDefault="006A7960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690518">
        <w:rPr>
          <w:sz w:val="22"/>
          <w:szCs w:val="22"/>
        </w:rPr>
        <w:t>Медовая</w:t>
      </w:r>
      <w:r w:rsidR="00AF6F7E">
        <w:rPr>
          <w:sz w:val="22"/>
          <w:szCs w:val="22"/>
        </w:rPr>
        <w:t xml:space="preserve">, д. </w:t>
      </w:r>
      <w:r w:rsidR="004E5C01">
        <w:rPr>
          <w:sz w:val="22"/>
          <w:szCs w:val="22"/>
        </w:rPr>
        <w:t>5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576500D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06E9FA89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593D1E4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18BE7E3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5EFC5B85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24FD3D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B7F70E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031AD01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6ADE676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486F0A1F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6E41C27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5818FCA7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4E5C01">
        <w:rPr>
          <w:sz w:val="22"/>
          <w:szCs w:val="22"/>
        </w:rPr>
        <w:t>31</w:t>
      </w:r>
      <w:r w:rsidR="004F79AE">
        <w:rPr>
          <w:sz w:val="22"/>
          <w:szCs w:val="22"/>
        </w:rPr>
        <w:t xml:space="preserve">» </w:t>
      </w:r>
      <w:r w:rsidR="004E5C01">
        <w:rPr>
          <w:sz w:val="22"/>
          <w:szCs w:val="22"/>
        </w:rPr>
        <w:t>января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E5C01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51A16F81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393F83BA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54AD4492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162C7241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4227D997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0DD3559E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7117BCE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F88471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2A1D36FF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3DD39A19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79CB732A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0D0E1A68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4C1E3FB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6B6E1C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101674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DE4585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3E4F8A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F7E890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45C751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A04C42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966B35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223461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E4538D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0A1C74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F580FD0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73FB654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E68354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ED07CF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6CA76F1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60637BD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6393132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1C5227B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7041BEC2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2540160F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269B0169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2391E952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2FB0AFE7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285904D7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7A1B705D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09B28BD6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21AB4186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41FD6EAC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328B90C8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2F3E0965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9FB3F21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36B1D438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5F272C4D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7CDB7C81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0B446EB5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5B57C362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50EF7831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0DE2D7BB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527AD1F0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4CD4B615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175A31ED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A3A12F5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20F6343F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203F1674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2F4D1125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3A978A57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62A2F389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2065B6FF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92A2183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6054865D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25B38DA8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44E20C6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744C355A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2AA7AD6A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DB48EC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2D55463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1D131E87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186DC3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2DBBD6AB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1A27350B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6D2A9A95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16793570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4303C9C0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35FB035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8F7927C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CBB5F7D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5B4AF9FA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6664D52B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4552BB4C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11E822F0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190F9E0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01CED20F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65D2818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ED805B9" w14:textId="47ED6859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2E65A7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7060756D" w14:textId="5D52CFAB" w:rsidR="00A56819" w:rsidRPr="00A56819" w:rsidRDefault="00A56819" w:rsidP="00A56819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2E65A7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3F85D41A" w14:textId="55ECBAAC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1F4F59">
        <w:rPr>
          <w:sz w:val="22"/>
          <w:szCs w:val="22"/>
        </w:rPr>
        <w:t>5,</w:t>
      </w:r>
      <w:r w:rsidR="002E65A7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0C26CCE1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478E88A3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421CB832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62D32DFA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5A97CB87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0C67CF9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5947E26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CB82F8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1051375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AC8442D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5FEC2F90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02E99084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559CC54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1008B15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3CE489EF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268C5F7B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237BA5C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5EF562F7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06E28E34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3C7606A8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16EA237D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2F603EB0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1A51BC55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4CB2CCEA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026C0427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04E8092A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54B43E31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21C2B589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45BB07DC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33295A84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4823A64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2306F043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5C3BFD53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47241D5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2E543257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033AB548" w14:textId="77777777" w:rsidTr="000169C4">
        <w:tc>
          <w:tcPr>
            <w:tcW w:w="4812" w:type="dxa"/>
            <w:gridSpan w:val="2"/>
          </w:tcPr>
          <w:p w14:paraId="6F1C02A7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209EB2B6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36C3346D" w14:textId="77777777" w:rsidTr="000169C4">
        <w:tc>
          <w:tcPr>
            <w:tcW w:w="4812" w:type="dxa"/>
            <w:gridSpan w:val="2"/>
          </w:tcPr>
          <w:p w14:paraId="7E49315E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8F7D56A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0EF46079" w14:textId="77777777" w:rsidTr="000169C4">
        <w:tc>
          <w:tcPr>
            <w:tcW w:w="4812" w:type="dxa"/>
            <w:gridSpan w:val="2"/>
          </w:tcPr>
          <w:p w14:paraId="79BF092B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30CFB314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2B15D4DE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7F9410E0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6E586579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5039B5C9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50FFD056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00E857CD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6C7CFDCE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1221B9BB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32DEFD8C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2FB1A9B2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4DC7D03B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58C349D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6ECB21F4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01E29351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6C3A3FB3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11AA957E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5835B6B3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1FAEC626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4AD23FB1" w14:textId="77777777" w:rsidTr="000169C4">
        <w:tc>
          <w:tcPr>
            <w:tcW w:w="4812" w:type="dxa"/>
            <w:gridSpan w:val="2"/>
          </w:tcPr>
          <w:p w14:paraId="5025AC11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5046E529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805C59C" w14:textId="77777777" w:rsidTr="00BC050A">
        <w:trPr>
          <w:trHeight w:val="595"/>
        </w:trPr>
        <w:tc>
          <w:tcPr>
            <w:tcW w:w="4812" w:type="dxa"/>
            <w:gridSpan w:val="2"/>
          </w:tcPr>
          <w:p w14:paraId="7EE2556B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4BF3EE32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06F5226A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407ADC85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446AB4E8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4CAAF2E9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5535AB30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0535E50C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1FE0B88F" w14:textId="77777777" w:rsidTr="00306032">
        <w:tc>
          <w:tcPr>
            <w:tcW w:w="5102" w:type="dxa"/>
          </w:tcPr>
          <w:p w14:paraId="7FA0BB19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5436A1B2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4EE60DFE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B3AB6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9C472D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76F18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E1BD9A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7A8656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80459E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FB96F7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DB500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9A15A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73C8958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6DD63A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8C04012" w14:textId="77777777" w:rsidR="0096648D" w:rsidRDefault="0096648D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266B394" w14:textId="77777777" w:rsidR="0096648D" w:rsidRDefault="0096648D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90401B7" w14:textId="77777777" w:rsidR="0096648D" w:rsidRDefault="0096648D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C2B83A" w14:textId="77777777" w:rsidR="0096648D" w:rsidRDefault="0096648D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E224E88" w14:textId="77777777" w:rsidR="0096648D" w:rsidRDefault="0096648D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52B797D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38D1F60D" w14:textId="77777777" w:rsidTr="00306032">
        <w:tc>
          <w:tcPr>
            <w:tcW w:w="5102" w:type="dxa"/>
          </w:tcPr>
          <w:p w14:paraId="0B14FB14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EF0D96D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69D92730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4AC14DCE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74D2AAD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50F1774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A7A22B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A93396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1D0DD34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366E05E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5E47B7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1960EE8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6AA8AC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79ACBC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1889A40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366AC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5061BF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166C321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FCA884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27D9EEA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6EA5F3C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6F861B7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06D7AB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ADBF5B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036D621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1659D21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EDCC6B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6C053F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B6108E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49EB91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483086C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08AF095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3E06E77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9E9857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7EB0D3A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60B5AA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3461A16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07A2EE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0A674E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84DC9F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B49562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677AFF1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498146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09539C7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67A6748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77D1E73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AA0FAD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1CC397F8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6A9CFB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0B92C2C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84611B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5322B51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758AB0E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64B1CE4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14429E4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5ABFF87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11ACD1AB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2DF4431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0EBDDAF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486E06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55B5D47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7D165DC8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5E18BE8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76536C5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11B72318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7970DB4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79998603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30268D2" w14:textId="77777777" w:rsidTr="00C17B62">
        <w:tc>
          <w:tcPr>
            <w:tcW w:w="6052" w:type="dxa"/>
            <w:shd w:val="clear" w:color="auto" w:fill="FFFFFF"/>
          </w:tcPr>
          <w:p w14:paraId="39CA08E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6C3DD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4117F30" w14:textId="77777777" w:rsidTr="00C17B62">
        <w:tc>
          <w:tcPr>
            <w:tcW w:w="6052" w:type="dxa"/>
            <w:shd w:val="clear" w:color="auto" w:fill="FFFFFF"/>
          </w:tcPr>
          <w:p w14:paraId="3E7C2AF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3C89F8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1EBF2F82" w14:textId="77777777" w:rsidTr="00C17B62">
        <w:tc>
          <w:tcPr>
            <w:tcW w:w="6052" w:type="dxa"/>
            <w:shd w:val="clear" w:color="auto" w:fill="FFFFFF"/>
          </w:tcPr>
          <w:p w14:paraId="7E4903D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522634A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E4203B0" w14:textId="77777777" w:rsidTr="00C17B62">
        <w:tc>
          <w:tcPr>
            <w:tcW w:w="6052" w:type="dxa"/>
            <w:shd w:val="clear" w:color="auto" w:fill="FFFFFF"/>
          </w:tcPr>
          <w:p w14:paraId="278E483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8757CD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6B6A9573" w14:textId="77777777" w:rsidTr="00C17B62">
        <w:tc>
          <w:tcPr>
            <w:tcW w:w="6052" w:type="dxa"/>
            <w:shd w:val="clear" w:color="auto" w:fill="FFFFFF"/>
          </w:tcPr>
          <w:p w14:paraId="759465C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59108FD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4B0AF66D" w14:textId="77777777" w:rsidTr="00C17B62">
        <w:tc>
          <w:tcPr>
            <w:tcW w:w="6052" w:type="dxa"/>
            <w:shd w:val="clear" w:color="auto" w:fill="FFFFFF"/>
          </w:tcPr>
          <w:p w14:paraId="72F44A0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20C89B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E9C94D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807668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2EF63D1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212155A2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379162B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5F858A8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03E379E4" w14:textId="77777777" w:rsidTr="00C17B62">
        <w:tc>
          <w:tcPr>
            <w:tcW w:w="10206" w:type="dxa"/>
            <w:gridSpan w:val="2"/>
            <w:shd w:val="clear" w:color="auto" w:fill="FFFFFF"/>
          </w:tcPr>
          <w:p w14:paraId="16DEFED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30D2EF2E" w14:textId="77777777" w:rsidTr="00C17B62">
        <w:tc>
          <w:tcPr>
            <w:tcW w:w="6120" w:type="dxa"/>
            <w:shd w:val="clear" w:color="auto" w:fill="FFFFFF"/>
          </w:tcPr>
          <w:p w14:paraId="48C7D60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569A45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18ED44DA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272E936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40DA7CA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232EC934" w14:textId="77777777" w:rsidTr="00C17B62">
        <w:tc>
          <w:tcPr>
            <w:tcW w:w="6120" w:type="dxa"/>
            <w:shd w:val="clear" w:color="auto" w:fill="FFFFFF"/>
          </w:tcPr>
          <w:p w14:paraId="6177106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2FBDE60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6B3AB70B" w14:textId="77777777" w:rsidTr="00C17B62">
        <w:tc>
          <w:tcPr>
            <w:tcW w:w="6120" w:type="dxa"/>
            <w:shd w:val="clear" w:color="auto" w:fill="FFFFFF"/>
          </w:tcPr>
          <w:p w14:paraId="54E992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FB484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289A9489" w14:textId="77777777" w:rsidTr="00C17B62">
        <w:tc>
          <w:tcPr>
            <w:tcW w:w="6120" w:type="dxa"/>
            <w:shd w:val="clear" w:color="auto" w:fill="FFFFFF"/>
          </w:tcPr>
          <w:p w14:paraId="468D166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DA185E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232A5A10" w14:textId="77777777" w:rsidTr="00C17B62">
        <w:tc>
          <w:tcPr>
            <w:tcW w:w="6120" w:type="dxa"/>
            <w:shd w:val="clear" w:color="auto" w:fill="FFFFFF"/>
          </w:tcPr>
          <w:p w14:paraId="4D41064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29B196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37861ED1" w14:textId="77777777" w:rsidTr="00C17B62">
        <w:tc>
          <w:tcPr>
            <w:tcW w:w="10206" w:type="dxa"/>
            <w:gridSpan w:val="2"/>
            <w:shd w:val="clear" w:color="auto" w:fill="FFFFFF"/>
          </w:tcPr>
          <w:p w14:paraId="2ACDE2E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054B0D59" w14:textId="77777777" w:rsidTr="00C17B62">
        <w:tc>
          <w:tcPr>
            <w:tcW w:w="6120" w:type="dxa"/>
            <w:shd w:val="clear" w:color="auto" w:fill="FFFFFF"/>
          </w:tcPr>
          <w:p w14:paraId="2F59178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7E8B3E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9D77741" w14:textId="77777777" w:rsidTr="00C17B62">
        <w:tc>
          <w:tcPr>
            <w:tcW w:w="6120" w:type="dxa"/>
            <w:shd w:val="clear" w:color="auto" w:fill="FFFFFF"/>
          </w:tcPr>
          <w:p w14:paraId="2B4BD40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7127321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9216F20" w14:textId="77777777" w:rsidTr="00C17B62">
        <w:tc>
          <w:tcPr>
            <w:tcW w:w="6120" w:type="dxa"/>
            <w:shd w:val="clear" w:color="auto" w:fill="FFFFFF"/>
          </w:tcPr>
          <w:p w14:paraId="1A06D04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1271219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37C661C" w14:textId="77777777" w:rsidTr="00C17B62">
        <w:tc>
          <w:tcPr>
            <w:tcW w:w="6120" w:type="dxa"/>
            <w:shd w:val="clear" w:color="auto" w:fill="FFFFFF"/>
          </w:tcPr>
          <w:p w14:paraId="32B0E1F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6DA65B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1B4F73F" w14:textId="77777777" w:rsidTr="00C17B62">
        <w:tc>
          <w:tcPr>
            <w:tcW w:w="6120" w:type="dxa"/>
            <w:shd w:val="clear" w:color="auto" w:fill="FFFFFF"/>
          </w:tcPr>
          <w:p w14:paraId="1666111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64AAA62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167DCD8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7342A33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5E7D3AE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1020D867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4A289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0496F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3651074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1AAA4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025A5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71471AD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9063A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4B5D4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3F7E2AB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DD184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F9069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E99C60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3A7FE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48D82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108D4DB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4E133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4412A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4D1CC6E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EA46C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AA4B7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0B60E34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0857A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1673B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1EFB16E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1AB1B33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39AD819" w14:textId="77777777" w:rsidTr="005F634F">
        <w:tc>
          <w:tcPr>
            <w:tcW w:w="5103" w:type="dxa"/>
            <w:gridSpan w:val="2"/>
          </w:tcPr>
          <w:p w14:paraId="3C3F4799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2AA8AC7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DE97D3B" w14:textId="77777777" w:rsidTr="005F634F">
        <w:tc>
          <w:tcPr>
            <w:tcW w:w="5103" w:type="dxa"/>
            <w:gridSpan w:val="2"/>
          </w:tcPr>
          <w:p w14:paraId="26610ED3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4828306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70C3229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1762A9C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D4D64E8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D250800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0B0BB3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9ED134D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70A6AF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5B607C2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715DFBCF" w14:textId="77777777" w:rsidTr="00B84902">
        <w:tc>
          <w:tcPr>
            <w:tcW w:w="5102" w:type="dxa"/>
          </w:tcPr>
          <w:p w14:paraId="33544D48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42598A6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C262859" w14:textId="77777777" w:rsidTr="00B84902">
        <w:tc>
          <w:tcPr>
            <w:tcW w:w="5102" w:type="dxa"/>
          </w:tcPr>
          <w:p w14:paraId="3D92166E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87358E6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0EE6D266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8225478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680F490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D714552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6D7D21F8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0238E835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48D165C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FD471A0" wp14:editId="6417B594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9194BF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6EF11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BF332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39B3B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FD471A0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349194BF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4A6EF11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2BBF332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2A39B3B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39FBD95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C9DE047" wp14:editId="4FB20B1D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7BE263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66EB9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734A7A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842B5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C9DE047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637BE263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4066EB9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33734A7A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D842B5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C30DC05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9759072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0E335416" w14:textId="77777777" w:rsidR="00AA3A92" w:rsidRDefault="00AA3A92" w:rsidP="009D4480">
      <w:pPr>
        <w:rPr>
          <w:b/>
          <w:sz w:val="18"/>
          <w:szCs w:val="18"/>
        </w:rPr>
      </w:pPr>
    </w:p>
    <w:p w14:paraId="622D8E55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6A0A583D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8BA3184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C61332B" wp14:editId="37F4FE72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5F772F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6D6C26F4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BA3F5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C09792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108844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FCA68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C61332B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545F772F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6D6C26F4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72BA3F5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47C09792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50108844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6AFCA68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9E7FA5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437BE82C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0386B08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612F355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6B1EF01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CEDDB9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6C0D9734" w14:textId="77777777" w:rsidR="00E47560" w:rsidRDefault="00E47560" w:rsidP="009D4480">
      <w:pPr>
        <w:pStyle w:val="ConsNormal"/>
        <w:widowControl/>
        <w:ind w:firstLine="0"/>
        <w:jc w:val="both"/>
      </w:pPr>
    </w:p>
    <w:p w14:paraId="606E88F2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0B888ADA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2AEEE28" w14:textId="77777777" w:rsidTr="005F634F">
        <w:tc>
          <w:tcPr>
            <w:tcW w:w="5103" w:type="dxa"/>
            <w:gridSpan w:val="2"/>
          </w:tcPr>
          <w:p w14:paraId="104385FF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09782EFA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39CF2BF" w14:textId="77777777" w:rsidTr="005F634F">
        <w:tc>
          <w:tcPr>
            <w:tcW w:w="5103" w:type="dxa"/>
            <w:gridSpan w:val="2"/>
          </w:tcPr>
          <w:p w14:paraId="6BF35D5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2514A51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C416200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71963D4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41778B6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37E9689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A61FD5C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35980F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BB4DA4C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24275E4B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5591E1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6E33C35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2689826A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045CE917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B66BCE4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F69771B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C0B1F72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6FF94B56" w14:textId="77777777" w:rsidTr="006939EF">
        <w:tc>
          <w:tcPr>
            <w:tcW w:w="5102" w:type="dxa"/>
          </w:tcPr>
          <w:p w14:paraId="51C2540C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71F1F1C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DA6A497" w14:textId="77777777" w:rsidTr="006939EF">
        <w:tc>
          <w:tcPr>
            <w:tcW w:w="5102" w:type="dxa"/>
          </w:tcPr>
          <w:p w14:paraId="49CC1E19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6AB88AA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2D0535F5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BF3D0A5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3981F36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DF22937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5E241193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28C3122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55B73D5B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5E9BAB7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150E03D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94F438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1B9A08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700CC80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70DED47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F8A5A5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69B76AA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3C828BD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3B796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FADCE3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9CC233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76FC0A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153ED86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B9A0F4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4B1FF3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8FA9F74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0049904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131D4E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0FC28B1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55E2D3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997D83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1C40F9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58A456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14EC28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7FB13E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54958AC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F72FC2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6380DB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94103E5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3E3F2ED9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18F51FB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0ECD692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794791D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49B310C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75970E6F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F11B35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251A8DC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06BE4F29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4DEF8407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10D378AA" w14:textId="77777777" w:rsidTr="000338BD">
        <w:tc>
          <w:tcPr>
            <w:tcW w:w="2233" w:type="dxa"/>
          </w:tcPr>
          <w:p w14:paraId="78A8D9D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00BA942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CE3D1BC" w14:textId="77777777" w:rsidTr="000338BD">
        <w:tc>
          <w:tcPr>
            <w:tcW w:w="2233" w:type="dxa"/>
          </w:tcPr>
          <w:p w14:paraId="1BC8BDF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7F2C988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3B27BA9" w14:textId="77777777" w:rsidTr="000338BD">
        <w:tc>
          <w:tcPr>
            <w:tcW w:w="2233" w:type="dxa"/>
          </w:tcPr>
          <w:p w14:paraId="7AF2105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336A650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7AA5E8E5" w14:textId="77777777" w:rsidTr="000338BD">
        <w:tc>
          <w:tcPr>
            <w:tcW w:w="4503" w:type="dxa"/>
            <w:gridSpan w:val="2"/>
          </w:tcPr>
          <w:p w14:paraId="413ECC20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129B74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5868D57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48D30D2D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3AD5F59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D2FB7A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3E91A3A1" w14:textId="77777777" w:rsidTr="000338BD">
        <w:tc>
          <w:tcPr>
            <w:tcW w:w="4503" w:type="dxa"/>
            <w:gridSpan w:val="2"/>
          </w:tcPr>
          <w:p w14:paraId="49E487D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5F3CE7B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771D2EB" w14:textId="77777777" w:rsidTr="000338BD">
        <w:tc>
          <w:tcPr>
            <w:tcW w:w="4503" w:type="dxa"/>
            <w:gridSpan w:val="2"/>
          </w:tcPr>
          <w:p w14:paraId="743F3D0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3914A10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14B5719E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45843" w14:textId="77777777" w:rsidR="003E4A3A" w:rsidRDefault="003E4A3A">
      <w:r>
        <w:separator/>
      </w:r>
    </w:p>
  </w:endnote>
  <w:endnote w:type="continuationSeparator" w:id="0">
    <w:p w14:paraId="2DE237C8" w14:textId="77777777" w:rsidR="003E4A3A" w:rsidRDefault="003E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84ECB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BD4F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9AD44" w14:textId="77777777" w:rsidR="003E4A3A" w:rsidRDefault="003E4A3A">
      <w:r>
        <w:separator/>
      </w:r>
    </w:p>
  </w:footnote>
  <w:footnote w:type="continuationSeparator" w:id="0">
    <w:p w14:paraId="1E4F66CC" w14:textId="77777777" w:rsidR="003E4A3A" w:rsidRDefault="003E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151368483">
    <w:abstractNumId w:val="10"/>
  </w:num>
  <w:num w:numId="2" w16cid:durableId="1168398763">
    <w:abstractNumId w:val="31"/>
  </w:num>
  <w:num w:numId="3" w16cid:durableId="1616978504">
    <w:abstractNumId w:val="45"/>
  </w:num>
  <w:num w:numId="4" w16cid:durableId="1125007633">
    <w:abstractNumId w:val="33"/>
  </w:num>
  <w:num w:numId="5" w16cid:durableId="1579746434">
    <w:abstractNumId w:val="14"/>
  </w:num>
  <w:num w:numId="6" w16cid:durableId="1812595317">
    <w:abstractNumId w:val="30"/>
  </w:num>
  <w:num w:numId="7" w16cid:durableId="603071108">
    <w:abstractNumId w:val="3"/>
  </w:num>
  <w:num w:numId="8" w16cid:durableId="399327646">
    <w:abstractNumId w:val="26"/>
  </w:num>
  <w:num w:numId="9" w16cid:durableId="804005757">
    <w:abstractNumId w:val="12"/>
  </w:num>
  <w:num w:numId="10" w16cid:durableId="1635212935">
    <w:abstractNumId w:val="9"/>
  </w:num>
  <w:num w:numId="11" w16cid:durableId="1472750856">
    <w:abstractNumId w:val="18"/>
  </w:num>
  <w:num w:numId="12" w16cid:durableId="625819012">
    <w:abstractNumId w:val="16"/>
  </w:num>
  <w:num w:numId="13" w16cid:durableId="1760978493">
    <w:abstractNumId w:val="25"/>
  </w:num>
  <w:num w:numId="14" w16cid:durableId="294676492">
    <w:abstractNumId w:val="35"/>
  </w:num>
  <w:num w:numId="15" w16cid:durableId="1119299652">
    <w:abstractNumId w:val="44"/>
  </w:num>
  <w:num w:numId="16" w16cid:durableId="875435196">
    <w:abstractNumId w:val="15"/>
  </w:num>
  <w:num w:numId="17" w16cid:durableId="1569995086">
    <w:abstractNumId w:val="6"/>
  </w:num>
  <w:num w:numId="18" w16cid:durableId="1476337604">
    <w:abstractNumId w:val="36"/>
  </w:num>
  <w:num w:numId="19" w16cid:durableId="66922072">
    <w:abstractNumId w:val="46"/>
  </w:num>
  <w:num w:numId="20" w16cid:durableId="197090808">
    <w:abstractNumId w:val="38"/>
  </w:num>
  <w:num w:numId="21" w16cid:durableId="1393965789">
    <w:abstractNumId w:val="19"/>
  </w:num>
  <w:num w:numId="22" w16cid:durableId="1317100927">
    <w:abstractNumId w:val="43"/>
  </w:num>
  <w:num w:numId="23" w16cid:durableId="351538311">
    <w:abstractNumId w:val="28"/>
  </w:num>
  <w:num w:numId="24" w16cid:durableId="1796826245">
    <w:abstractNumId w:val="47"/>
  </w:num>
  <w:num w:numId="25" w16cid:durableId="550306752">
    <w:abstractNumId w:val="34"/>
  </w:num>
  <w:num w:numId="26" w16cid:durableId="1944338986">
    <w:abstractNumId w:val="42"/>
  </w:num>
  <w:num w:numId="27" w16cid:durableId="1059212177">
    <w:abstractNumId w:val="32"/>
  </w:num>
  <w:num w:numId="28" w16cid:durableId="1656447279">
    <w:abstractNumId w:val="7"/>
  </w:num>
  <w:num w:numId="29" w16cid:durableId="1326084703">
    <w:abstractNumId w:val="21"/>
  </w:num>
  <w:num w:numId="30" w16cid:durableId="767117273">
    <w:abstractNumId w:val="5"/>
  </w:num>
  <w:num w:numId="31" w16cid:durableId="1892158312">
    <w:abstractNumId w:val="2"/>
  </w:num>
  <w:num w:numId="32" w16cid:durableId="1497376745">
    <w:abstractNumId w:val="8"/>
  </w:num>
  <w:num w:numId="33" w16cid:durableId="1496340383">
    <w:abstractNumId w:val="22"/>
  </w:num>
  <w:num w:numId="34" w16cid:durableId="1569530884">
    <w:abstractNumId w:val="20"/>
  </w:num>
  <w:num w:numId="35" w16cid:durableId="1370453156">
    <w:abstractNumId w:val="27"/>
  </w:num>
  <w:num w:numId="36" w16cid:durableId="330523264">
    <w:abstractNumId w:val="1"/>
  </w:num>
  <w:num w:numId="37" w16cid:durableId="903443104">
    <w:abstractNumId w:val="37"/>
  </w:num>
  <w:num w:numId="38" w16cid:durableId="1872766960">
    <w:abstractNumId w:val="24"/>
  </w:num>
  <w:num w:numId="39" w16cid:durableId="1963265194">
    <w:abstractNumId w:val="4"/>
  </w:num>
  <w:num w:numId="40" w16cid:durableId="742333922">
    <w:abstractNumId w:val="40"/>
  </w:num>
  <w:num w:numId="41" w16cid:durableId="787773889">
    <w:abstractNumId w:val="41"/>
  </w:num>
  <w:num w:numId="42" w16cid:durableId="1486554745">
    <w:abstractNumId w:val="0"/>
  </w:num>
  <w:num w:numId="43" w16cid:durableId="260112626">
    <w:abstractNumId w:val="39"/>
  </w:num>
  <w:num w:numId="44" w16cid:durableId="1876579839">
    <w:abstractNumId w:val="23"/>
  </w:num>
  <w:num w:numId="45" w16cid:durableId="1630285565">
    <w:abstractNumId w:val="17"/>
  </w:num>
  <w:num w:numId="46" w16cid:durableId="286201259">
    <w:abstractNumId w:val="29"/>
  </w:num>
  <w:num w:numId="47" w16cid:durableId="1298796081">
    <w:abstractNumId w:val="11"/>
  </w:num>
  <w:num w:numId="48" w16cid:durableId="1421175121">
    <w:abstractNumId w:val="13"/>
  </w:num>
  <w:num w:numId="49" w16cid:durableId="176896200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143F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1748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1F4F59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74325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C6DC0"/>
    <w:rsid w:val="002D048C"/>
    <w:rsid w:val="002D2EC3"/>
    <w:rsid w:val="002E3A52"/>
    <w:rsid w:val="002E65A7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52F62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0D74"/>
    <w:rsid w:val="003D29DB"/>
    <w:rsid w:val="003E02D0"/>
    <w:rsid w:val="003E4A3A"/>
    <w:rsid w:val="003E5C3E"/>
    <w:rsid w:val="003F2610"/>
    <w:rsid w:val="003F7D82"/>
    <w:rsid w:val="00402462"/>
    <w:rsid w:val="004026B2"/>
    <w:rsid w:val="00410D25"/>
    <w:rsid w:val="00415092"/>
    <w:rsid w:val="00415461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E5C01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A7960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219C"/>
    <w:rsid w:val="008154D4"/>
    <w:rsid w:val="008401BA"/>
    <w:rsid w:val="0084050D"/>
    <w:rsid w:val="008458C4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48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B791F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56819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5680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1EEE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4FD4"/>
    <w:rsid w:val="00E47247"/>
    <w:rsid w:val="00E47560"/>
    <w:rsid w:val="00E5137E"/>
    <w:rsid w:val="00E513B5"/>
    <w:rsid w:val="00E52ABA"/>
    <w:rsid w:val="00E52DEB"/>
    <w:rsid w:val="00E55620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EF8553"/>
  <w15:docId w15:val="{D7370827-3DB4-4771-AACD-E0747AA7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E40198-68F1-45A6-A1CE-2AFF8D14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273</TotalTime>
  <Pages>10</Pages>
  <Words>5595</Words>
  <Characters>31896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58</cp:revision>
  <cp:lastPrinted>2021-12-28T06:11:00Z</cp:lastPrinted>
  <dcterms:created xsi:type="dcterms:W3CDTF">2017-10-18T05:37:00Z</dcterms:created>
  <dcterms:modified xsi:type="dcterms:W3CDTF">2026-01-27T06:05:00Z</dcterms:modified>
</cp:coreProperties>
</file>