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BA3E" w14:textId="77777777" w:rsidR="000A02BA" w:rsidRPr="006C7ED0" w:rsidRDefault="000A02BA" w:rsidP="00BE4EF4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BE4EF4">
        <w:rPr>
          <w:szCs w:val="28"/>
        </w:rPr>
        <w:t>______________</w:t>
      </w:r>
    </w:p>
    <w:p w14:paraId="40299D09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77A4B2C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4A152E">
        <w:rPr>
          <w:b/>
          <w:sz w:val="22"/>
          <w:szCs w:val="22"/>
        </w:rPr>
        <w:t>4</w:t>
      </w:r>
      <w:r w:rsidR="00FC6697">
        <w:rPr>
          <w:b/>
          <w:sz w:val="22"/>
          <w:szCs w:val="22"/>
        </w:rPr>
        <w:t>/</w:t>
      </w:r>
      <w:r w:rsidR="00445CD1">
        <w:rPr>
          <w:b/>
          <w:sz w:val="22"/>
          <w:szCs w:val="22"/>
        </w:rPr>
        <w:t>2</w:t>
      </w:r>
    </w:p>
    <w:p w14:paraId="49A295D9" w14:textId="77777777" w:rsidR="00BE4EF4" w:rsidRPr="00454255" w:rsidRDefault="00BE4EF4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F17BECC" w14:textId="77777777" w:rsidTr="005F634F">
        <w:tc>
          <w:tcPr>
            <w:tcW w:w="5102" w:type="dxa"/>
          </w:tcPr>
          <w:p w14:paraId="7D5B8EE1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3C8540E7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2CFF92FE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C1ED572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3B6EFEA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5EF76C4" w14:textId="77777777" w:rsidR="009D4480" w:rsidRPr="00454255" w:rsidRDefault="00B05319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4A152E">
        <w:rPr>
          <w:sz w:val="22"/>
          <w:szCs w:val="22"/>
        </w:rPr>
        <w:t>4</w:t>
      </w:r>
      <w:r w:rsidR="00FC6697">
        <w:rPr>
          <w:sz w:val="22"/>
          <w:szCs w:val="22"/>
        </w:rPr>
        <w:t>/</w:t>
      </w:r>
      <w:r w:rsidR="00445CD1">
        <w:rPr>
          <w:sz w:val="22"/>
          <w:szCs w:val="22"/>
        </w:rPr>
        <w:t>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EAC1CE4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BDD0894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99F06F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4DBB6B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BFD0A5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5822AC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DB0149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711FDA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83DD17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69A2A49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354FAC1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E24757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7BBF8CF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144D0D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80C0E4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18BF17C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0BC1762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AD9F5AC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75C1B0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6B2B6F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122797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29A088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A45A4B1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CCBF3FD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122E48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384FD5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FF87F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B4F6D5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B7E516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2A59F7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6E2F68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C17E37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95534E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804C78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A67AFA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6CB890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9069CF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4DA52F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6AD7C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882089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020D5F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2382C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FFEC05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B24DC3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6BD301C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2EB71AC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D74A29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5E8F0D51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0FEC3AE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38A5A93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659E6B1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1F3FF3A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8930F44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CBD6A3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9A0878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E7C2287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B45A234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396CAD3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93CCD80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CA470C8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B8774DB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69AEB58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0437D7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831FB4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080B41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489E180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89CAABE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D4EFA30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9E0E20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34AD67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912837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64A968C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67E2751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0B7199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B5D23B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F304BD7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ADA7CE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AF779D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309528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7AF7B0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20EA25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7675C5C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F325B8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9ED64D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341708E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087CE2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4FB99F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34E414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C2AB1C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CF41F74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C677A0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8C17D6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1F4422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29B211F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04527044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9A9978C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A27D491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512781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09529A0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56AA5DC" w14:textId="36602451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844B35">
        <w:rPr>
          <w:sz w:val="22"/>
          <w:szCs w:val="22"/>
        </w:rPr>
        <w:t>2</w:t>
      </w:r>
      <w:r w:rsidR="006F10F6">
        <w:rPr>
          <w:sz w:val="22"/>
          <w:szCs w:val="22"/>
        </w:rPr>
        <w:t>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769AE61" w14:textId="1C39B049" w:rsidR="00844B35" w:rsidRPr="00844B35" w:rsidRDefault="00844B35" w:rsidP="00844B3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F10F6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C53A7B1" w14:textId="5290802C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9E4CBE">
        <w:rPr>
          <w:sz w:val="22"/>
          <w:szCs w:val="22"/>
        </w:rPr>
        <w:t>5,</w:t>
      </w:r>
      <w:r w:rsidR="006F10F6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054ECB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550A2A41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203F089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C2F6F5D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2D03A7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95F1B5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0A83F5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19357B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C997A5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6F6906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C0DA4FF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27F704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E02282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3CA74DF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8F27BBB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981A44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D880E7C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7A08AF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4FF9FA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D9CFB3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A5F8C75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E9C45FB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C35BA73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43EA8D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2DF2801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60E6C2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258F4EE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9B92E9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03D58C9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C83C925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6C87E24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49BDB8F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A42C46F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E7694B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634FC4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0671DEF" w14:textId="77777777" w:rsidTr="000169C4">
        <w:tc>
          <w:tcPr>
            <w:tcW w:w="4812" w:type="dxa"/>
            <w:gridSpan w:val="2"/>
          </w:tcPr>
          <w:p w14:paraId="19BE7BDF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BA2D235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8A05D00" w14:textId="77777777" w:rsidTr="000169C4">
        <w:tc>
          <w:tcPr>
            <w:tcW w:w="4812" w:type="dxa"/>
            <w:gridSpan w:val="2"/>
          </w:tcPr>
          <w:p w14:paraId="3EF43C21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3AB3A3D1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0C0AFB2" w14:textId="77777777" w:rsidTr="000169C4">
        <w:tc>
          <w:tcPr>
            <w:tcW w:w="4812" w:type="dxa"/>
            <w:gridSpan w:val="2"/>
          </w:tcPr>
          <w:p w14:paraId="5B1C74D5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6DBAF32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81029D1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F21056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10D8148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4C988B6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328109C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0311FAA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3C8B0AD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252ED3EA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1084742E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469B6B8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693788D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2848C8C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21089BD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F80D7F4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4CE97046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28515F5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36A81A6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A09459E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2F74F7CC" w14:textId="77777777" w:rsidTr="000169C4">
        <w:tc>
          <w:tcPr>
            <w:tcW w:w="4812" w:type="dxa"/>
            <w:gridSpan w:val="2"/>
          </w:tcPr>
          <w:p w14:paraId="7B20E55A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80B958C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64BA5C6" w14:textId="77777777" w:rsidTr="00BC050A">
        <w:trPr>
          <w:trHeight w:val="595"/>
        </w:trPr>
        <w:tc>
          <w:tcPr>
            <w:tcW w:w="4812" w:type="dxa"/>
            <w:gridSpan w:val="2"/>
          </w:tcPr>
          <w:p w14:paraId="3553221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14F325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14D9481F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F23792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EEC311A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6247B34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0973BA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6EB092C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40CC081" w14:textId="77777777" w:rsidTr="00306032">
        <w:tc>
          <w:tcPr>
            <w:tcW w:w="5102" w:type="dxa"/>
          </w:tcPr>
          <w:p w14:paraId="06FC652B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BC1D9F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6D4C807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0A9DD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553CB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06C72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13872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3598E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386BD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8D728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6FFFC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B3975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C17A6A" w14:textId="77777777" w:rsidR="00BE4EF4" w:rsidRDefault="00BE4EF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81E296" w14:textId="77777777" w:rsidR="00BE4EF4" w:rsidRDefault="00BE4EF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DE8988" w14:textId="77777777" w:rsidR="00BE4EF4" w:rsidRDefault="00BE4EF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4EF59C" w14:textId="77777777" w:rsidR="00BE4EF4" w:rsidRDefault="00BE4EF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3114EB" w14:textId="77777777" w:rsidR="00BE4EF4" w:rsidRDefault="00BE4EF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FC84D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81F81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18449B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5B4DFAA" w14:textId="77777777" w:rsidTr="00306032">
        <w:tc>
          <w:tcPr>
            <w:tcW w:w="5102" w:type="dxa"/>
          </w:tcPr>
          <w:p w14:paraId="3841F8AB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5ED8FDC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6F53015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7427FB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D2AE4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1816C5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D27251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1C6E67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684D1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06EAC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0E171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3BC0F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0A184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F643D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386D17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61DF0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5AB17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FBECE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61628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B1CA9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5A89F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0F9553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84619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45CC2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5A663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B321C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C7B1D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A2300C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BE0E9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E60D6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40DEF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5BB48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CE755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1D260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ED48F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B9A2D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4CCC5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EAF53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72899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BA7550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D768F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872529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D7189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AD61E8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35D450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C2E1BA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FE77DA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ECD55E6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66542A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5BAE24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D88717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6751BB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5B564F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AEF52F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A4F860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7D5BDB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DDCFDE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204BB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A98A1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C76446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02A902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BE95AF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3252DF0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043566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052318A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2568A1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CFCFBB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11BFD72" w14:textId="77777777" w:rsidTr="00C17B62">
        <w:tc>
          <w:tcPr>
            <w:tcW w:w="6052" w:type="dxa"/>
            <w:shd w:val="clear" w:color="auto" w:fill="FFFFFF"/>
          </w:tcPr>
          <w:p w14:paraId="2C4357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E8721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2B7E43A" w14:textId="77777777" w:rsidTr="00C17B62">
        <w:tc>
          <w:tcPr>
            <w:tcW w:w="6052" w:type="dxa"/>
            <w:shd w:val="clear" w:color="auto" w:fill="FFFFFF"/>
          </w:tcPr>
          <w:p w14:paraId="79D6B3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CBB26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608ADB0" w14:textId="77777777" w:rsidTr="00C17B62">
        <w:tc>
          <w:tcPr>
            <w:tcW w:w="6052" w:type="dxa"/>
            <w:shd w:val="clear" w:color="auto" w:fill="FFFFFF"/>
          </w:tcPr>
          <w:p w14:paraId="13BB89F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CA9B81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1D5E4A8" w14:textId="77777777" w:rsidTr="00C17B62">
        <w:tc>
          <w:tcPr>
            <w:tcW w:w="6052" w:type="dxa"/>
            <w:shd w:val="clear" w:color="auto" w:fill="FFFFFF"/>
          </w:tcPr>
          <w:p w14:paraId="05FC16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2F8E7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3BE8C8E" w14:textId="77777777" w:rsidTr="00C17B62">
        <w:tc>
          <w:tcPr>
            <w:tcW w:w="6052" w:type="dxa"/>
            <w:shd w:val="clear" w:color="auto" w:fill="FFFFFF"/>
          </w:tcPr>
          <w:p w14:paraId="55B1BB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E77C4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3C13D6A" w14:textId="77777777" w:rsidTr="00C17B62">
        <w:tc>
          <w:tcPr>
            <w:tcW w:w="6052" w:type="dxa"/>
            <w:shd w:val="clear" w:color="auto" w:fill="FFFFFF"/>
          </w:tcPr>
          <w:p w14:paraId="702315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CF8E6F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75DE16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9BFFD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56B3688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208CA5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3BBEA39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B96C4C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1ABA7C9" w14:textId="77777777" w:rsidTr="00C17B62">
        <w:tc>
          <w:tcPr>
            <w:tcW w:w="10206" w:type="dxa"/>
            <w:gridSpan w:val="2"/>
            <w:shd w:val="clear" w:color="auto" w:fill="FFFFFF"/>
          </w:tcPr>
          <w:p w14:paraId="2647F5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F816673" w14:textId="77777777" w:rsidTr="00C17B62">
        <w:tc>
          <w:tcPr>
            <w:tcW w:w="6120" w:type="dxa"/>
            <w:shd w:val="clear" w:color="auto" w:fill="FFFFFF"/>
          </w:tcPr>
          <w:p w14:paraId="21509D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CA84C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4EDB219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2441C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A0BE21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6D6A7FA" w14:textId="77777777" w:rsidTr="00C17B62">
        <w:tc>
          <w:tcPr>
            <w:tcW w:w="6120" w:type="dxa"/>
            <w:shd w:val="clear" w:color="auto" w:fill="FFFFFF"/>
          </w:tcPr>
          <w:p w14:paraId="1DD63A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E9BB7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3320FF98" w14:textId="77777777" w:rsidTr="00C17B62">
        <w:tc>
          <w:tcPr>
            <w:tcW w:w="6120" w:type="dxa"/>
            <w:shd w:val="clear" w:color="auto" w:fill="FFFFFF"/>
          </w:tcPr>
          <w:p w14:paraId="23F714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8D309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B1D08AF" w14:textId="77777777" w:rsidTr="00C17B62">
        <w:tc>
          <w:tcPr>
            <w:tcW w:w="6120" w:type="dxa"/>
            <w:shd w:val="clear" w:color="auto" w:fill="FFFFFF"/>
          </w:tcPr>
          <w:p w14:paraId="13FA40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28D8B1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84C11A1" w14:textId="77777777" w:rsidTr="00C17B62">
        <w:tc>
          <w:tcPr>
            <w:tcW w:w="6120" w:type="dxa"/>
            <w:shd w:val="clear" w:color="auto" w:fill="FFFFFF"/>
          </w:tcPr>
          <w:p w14:paraId="73E2DE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1814B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01746179" w14:textId="77777777" w:rsidTr="00C17B62">
        <w:tc>
          <w:tcPr>
            <w:tcW w:w="10206" w:type="dxa"/>
            <w:gridSpan w:val="2"/>
            <w:shd w:val="clear" w:color="auto" w:fill="FFFFFF"/>
          </w:tcPr>
          <w:p w14:paraId="594D31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3B7834C" w14:textId="77777777" w:rsidTr="00C17B62">
        <w:tc>
          <w:tcPr>
            <w:tcW w:w="6120" w:type="dxa"/>
            <w:shd w:val="clear" w:color="auto" w:fill="FFFFFF"/>
          </w:tcPr>
          <w:p w14:paraId="68CC1C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97B8C0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CAD36AE" w14:textId="77777777" w:rsidTr="00C17B62">
        <w:tc>
          <w:tcPr>
            <w:tcW w:w="6120" w:type="dxa"/>
            <w:shd w:val="clear" w:color="auto" w:fill="FFFFFF"/>
          </w:tcPr>
          <w:p w14:paraId="0234A8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9271DC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035E11B" w14:textId="77777777" w:rsidTr="00C17B62">
        <w:tc>
          <w:tcPr>
            <w:tcW w:w="6120" w:type="dxa"/>
            <w:shd w:val="clear" w:color="auto" w:fill="FFFFFF"/>
          </w:tcPr>
          <w:p w14:paraId="0C1779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B9222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84F7233" w14:textId="77777777" w:rsidTr="00C17B62">
        <w:tc>
          <w:tcPr>
            <w:tcW w:w="6120" w:type="dxa"/>
            <w:shd w:val="clear" w:color="auto" w:fill="FFFFFF"/>
          </w:tcPr>
          <w:p w14:paraId="1E098A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F19B55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1003883" w14:textId="77777777" w:rsidTr="00C17B62">
        <w:tc>
          <w:tcPr>
            <w:tcW w:w="6120" w:type="dxa"/>
            <w:shd w:val="clear" w:color="auto" w:fill="FFFFFF"/>
          </w:tcPr>
          <w:p w14:paraId="2ADCD8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5588C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084E94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5F74ED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B998C5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B00CA85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A8C7F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0BD53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12F897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663B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F5B50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AFE444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B8861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FD42F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51DFCB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8D8C0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243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3C148B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7463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1FC47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5B5BDF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10ABB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986D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2AE11C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5F82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4E1CA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B5CF86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EBDFD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F74D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8B2968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645B6B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F56B4C6" w14:textId="77777777" w:rsidTr="005F634F">
        <w:tc>
          <w:tcPr>
            <w:tcW w:w="5103" w:type="dxa"/>
            <w:gridSpan w:val="2"/>
          </w:tcPr>
          <w:p w14:paraId="6B7EBC07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800520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8B89E84" w14:textId="77777777" w:rsidTr="005F634F">
        <w:tc>
          <w:tcPr>
            <w:tcW w:w="5103" w:type="dxa"/>
            <w:gridSpan w:val="2"/>
          </w:tcPr>
          <w:p w14:paraId="7C61E39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26646D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996C1E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DA603D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ED6F4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3D29E0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065FD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79865E6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C89F2E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337A92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3F08C0C6" w14:textId="77777777" w:rsidTr="00B84902">
        <w:tc>
          <w:tcPr>
            <w:tcW w:w="5102" w:type="dxa"/>
          </w:tcPr>
          <w:p w14:paraId="69605FC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148559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5D2B79B" w14:textId="77777777" w:rsidTr="00B84902">
        <w:tc>
          <w:tcPr>
            <w:tcW w:w="5102" w:type="dxa"/>
          </w:tcPr>
          <w:p w14:paraId="4DD83EE0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F0F422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FDAADDE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34D017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C3D96E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1D22A7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6B4640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C9AF02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16D8AD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4B0C8DC" wp14:editId="3D1693E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07AC15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9BD05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1353C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4916A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4B0C8DC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B07AC15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A9BD05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41353C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04916A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273B95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6353261" wp14:editId="61DA79D2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EFC043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9E84E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E719EC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3C012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6353261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6EFC043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399E84E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CE719EC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E3C012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EFC563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1848FD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58E06DC" w14:textId="77777777" w:rsidR="00AA3A92" w:rsidRDefault="00AA3A92" w:rsidP="009D4480">
      <w:pPr>
        <w:rPr>
          <w:b/>
          <w:sz w:val="18"/>
          <w:szCs w:val="18"/>
        </w:rPr>
      </w:pPr>
    </w:p>
    <w:p w14:paraId="64AA2021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973E49F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D9F75B7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5804B2D" wp14:editId="75D0C7A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8BCDD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D63C403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A41B2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777F95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0E5FC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36D52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5804B2D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B8BCDD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D63C403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CA41B2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C777F95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70E5FC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3036D52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E16540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9A31140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FD9834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68D985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6119931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D2C217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10C7261" w14:textId="77777777" w:rsidR="00E47560" w:rsidRDefault="00E47560" w:rsidP="009D4480">
      <w:pPr>
        <w:pStyle w:val="ConsNormal"/>
        <w:widowControl/>
        <w:ind w:firstLine="0"/>
        <w:jc w:val="both"/>
      </w:pPr>
    </w:p>
    <w:p w14:paraId="258CA3CB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F74713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71B3BB6" w14:textId="77777777" w:rsidTr="005F634F">
        <w:tc>
          <w:tcPr>
            <w:tcW w:w="5103" w:type="dxa"/>
            <w:gridSpan w:val="2"/>
          </w:tcPr>
          <w:p w14:paraId="51276BD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0603D4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108FB6B" w14:textId="77777777" w:rsidTr="005F634F">
        <w:tc>
          <w:tcPr>
            <w:tcW w:w="5103" w:type="dxa"/>
            <w:gridSpan w:val="2"/>
          </w:tcPr>
          <w:p w14:paraId="2ACE7F1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EEDBA1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98465C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0A2036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693D7F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A68D1A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23FED6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7428FA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F8E41F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F84F54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AC24AC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ABBB81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0E92379B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A6BE27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DCC38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B46F8E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CC67E7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71E06E7" w14:textId="77777777" w:rsidTr="006939EF">
        <w:tc>
          <w:tcPr>
            <w:tcW w:w="5102" w:type="dxa"/>
          </w:tcPr>
          <w:p w14:paraId="45EF8ECD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2461EF3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B4A3EE3" w14:textId="77777777" w:rsidTr="006939EF">
        <w:tc>
          <w:tcPr>
            <w:tcW w:w="5102" w:type="dxa"/>
          </w:tcPr>
          <w:p w14:paraId="45FB8F5A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B75BD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A5B5BC4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DDC24C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17ABC94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CA16A0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76CAC5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F1B4DF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932A4BB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58A822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DAEE2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02E190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6E667F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28D0F1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38346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E38AE6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F88910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153140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777E0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C2B76B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75201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5D109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F530D0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F64D8F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8E474E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E141AEF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AE3836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5349E7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EB047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BA82E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26BDC1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45A2C8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EB6FF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EE7210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3E69D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A3285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10B73E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86FB8A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F691B5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E4B811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1A477E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D98DD0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C63C53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A916BA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7DCBB91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A147CD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F065C2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2097352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F99EB1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5F979F7" w14:textId="77777777" w:rsidTr="000338BD">
        <w:tc>
          <w:tcPr>
            <w:tcW w:w="2233" w:type="dxa"/>
          </w:tcPr>
          <w:p w14:paraId="3EDC336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0AC1DA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49F42E4" w14:textId="77777777" w:rsidTr="000338BD">
        <w:tc>
          <w:tcPr>
            <w:tcW w:w="2233" w:type="dxa"/>
          </w:tcPr>
          <w:p w14:paraId="4EC8AF5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3FBF98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D6D07E3" w14:textId="77777777" w:rsidTr="000338BD">
        <w:tc>
          <w:tcPr>
            <w:tcW w:w="2233" w:type="dxa"/>
          </w:tcPr>
          <w:p w14:paraId="1CD6292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EF58E9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2F5E353" w14:textId="77777777" w:rsidTr="000338BD">
        <w:tc>
          <w:tcPr>
            <w:tcW w:w="4503" w:type="dxa"/>
            <w:gridSpan w:val="2"/>
          </w:tcPr>
          <w:p w14:paraId="2AD443B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C35A7E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21782C0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A3CF45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F76562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9D3872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438D8D9" w14:textId="77777777" w:rsidTr="000338BD">
        <w:tc>
          <w:tcPr>
            <w:tcW w:w="4503" w:type="dxa"/>
            <w:gridSpan w:val="2"/>
          </w:tcPr>
          <w:p w14:paraId="5E1ECB6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E6E301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CFB2AE4" w14:textId="77777777" w:rsidTr="000338BD">
        <w:tc>
          <w:tcPr>
            <w:tcW w:w="4503" w:type="dxa"/>
            <w:gridSpan w:val="2"/>
          </w:tcPr>
          <w:p w14:paraId="53E3D08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5C3A0C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AA91C55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4C381" w14:textId="77777777" w:rsidR="002A1990" w:rsidRDefault="002A1990">
      <w:r>
        <w:separator/>
      </w:r>
    </w:p>
  </w:endnote>
  <w:endnote w:type="continuationSeparator" w:id="0">
    <w:p w14:paraId="004D100E" w14:textId="77777777" w:rsidR="002A1990" w:rsidRDefault="002A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0B0C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4941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140E" w14:textId="77777777" w:rsidR="002A1990" w:rsidRDefault="002A1990">
      <w:r>
        <w:separator/>
      </w:r>
    </w:p>
  </w:footnote>
  <w:footnote w:type="continuationSeparator" w:id="0">
    <w:p w14:paraId="66E2C104" w14:textId="77777777" w:rsidR="002A1990" w:rsidRDefault="002A1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685861685">
    <w:abstractNumId w:val="10"/>
  </w:num>
  <w:num w:numId="2" w16cid:durableId="1970159881">
    <w:abstractNumId w:val="31"/>
  </w:num>
  <w:num w:numId="3" w16cid:durableId="44843182">
    <w:abstractNumId w:val="45"/>
  </w:num>
  <w:num w:numId="4" w16cid:durableId="1000356623">
    <w:abstractNumId w:val="33"/>
  </w:num>
  <w:num w:numId="5" w16cid:durableId="1446844303">
    <w:abstractNumId w:val="14"/>
  </w:num>
  <w:num w:numId="6" w16cid:durableId="713652476">
    <w:abstractNumId w:val="30"/>
  </w:num>
  <w:num w:numId="7" w16cid:durableId="576941251">
    <w:abstractNumId w:val="3"/>
  </w:num>
  <w:num w:numId="8" w16cid:durableId="1469779436">
    <w:abstractNumId w:val="26"/>
  </w:num>
  <w:num w:numId="9" w16cid:durableId="501043678">
    <w:abstractNumId w:val="12"/>
  </w:num>
  <w:num w:numId="10" w16cid:durableId="1563103976">
    <w:abstractNumId w:val="9"/>
  </w:num>
  <w:num w:numId="11" w16cid:durableId="50085678">
    <w:abstractNumId w:val="18"/>
  </w:num>
  <w:num w:numId="12" w16cid:durableId="1718699000">
    <w:abstractNumId w:val="16"/>
  </w:num>
  <w:num w:numId="13" w16cid:durableId="1258099250">
    <w:abstractNumId w:val="25"/>
  </w:num>
  <w:num w:numId="14" w16cid:durableId="1346202215">
    <w:abstractNumId w:val="35"/>
  </w:num>
  <w:num w:numId="15" w16cid:durableId="755055780">
    <w:abstractNumId w:val="44"/>
  </w:num>
  <w:num w:numId="16" w16cid:durableId="1820272061">
    <w:abstractNumId w:val="15"/>
  </w:num>
  <w:num w:numId="17" w16cid:durableId="103116301">
    <w:abstractNumId w:val="6"/>
  </w:num>
  <w:num w:numId="18" w16cid:durableId="358942628">
    <w:abstractNumId w:val="36"/>
  </w:num>
  <w:num w:numId="19" w16cid:durableId="1380664692">
    <w:abstractNumId w:val="46"/>
  </w:num>
  <w:num w:numId="20" w16cid:durableId="196239908">
    <w:abstractNumId w:val="38"/>
  </w:num>
  <w:num w:numId="21" w16cid:durableId="99615428">
    <w:abstractNumId w:val="19"/>
  </w:num>
  <w:num w:numId="22" w16cid:durableId="265886588">
    <w:abstractNumId w:val="43"/>
  </w:num>
  <w:num w:numId="23" w16cid:durableId="439106156">
    <w:abstractNumId w:val="28"/>
  </w:num>
  <w:num w:numId="24" w16cid:durableId="1721436888">
    <w:abstractNumId w:val="47"/>
  </w:num>
  <w:num w:numId="25" w16cid:durableId="157111251">
    <w:abstractNumId w:val="34"/>
  </w:num>
  <w:num w:numId="26" w16cid:durableId="1089348885">
    <w:abstractNumId w:val="42"/>
  </w:num>
  <w:num w:numId="27" w16cid:durableId="18362721">
    <w:abstractNumId w:val="32"/>
  </w:num>
  <w:num w:numId="28" w16cid:durableId="1680811634">
    <w:abstractNumId w:val="7"/>
  </w:num>
  <w:num w:numId="29" w16cid:durableId="1531525239">
    <w:abstractNumId w:val="21"/>
  </w:num>
  <w:num w:numId="30" w16cid:durableId="1465540715">
    <w:abstractNumId w:val="5"/>
  </w:num>
  <w:num w:numId="31" w16cid:durableId="1888030837">
    <w:abstractNumId w:val="2"/>
  </w:num>
  <w:num w:numId="32" w16cid:durableId="1534732945">
    <w:abstractNumId w:val="8"/>
  </w:num>
  <w:num w:numId="33" w16cid:durableId="339702384">
    <w:abstractNumId w:val="22"/>
  </w:num>
  <w:num w:numId="34" w16cid:durableId="1839805109">
    <w:abstractNumId w:val="20"/>
  </w:num>
  <w:num w:numId="35" w16cid:durableId="1066490336">
    <w:abstractNumId w:val="27"/>
  </w:num>
  <w:num w:numId="36" w16cid:durableId="1633318387">
    <w:abstractNumId w:val="1"/>
  </w:num>
  <w:num w:numId="37" w16cid:durableId="1874077567">
    <w:abstractNumId w:val="37"/>
  </w:num>
  <w:num w:numId="38" w16cid:durableId="1710186894">
    <w:abstractNumId w:val="24"/>
  </w:num>
  <w:num w:numId="39" w16cid:durableId="259684026">
    <w:abstractNumId w:val="4"/>
  </w:num>
  <w:num w:numId="40" w16cid:durableId="2083024000">
    <w:abstractNumId w:val="40"/>
  </w:num>
  <w:num w:numId="41" w16cid:durableId="923033141">
    <w:abstractNumId w:val="41"/>
  </w:num>
  <w:num w:numId="42" w16cid:durableId="1449425650">
    <w:abstractNumId w:val="0"/>
  </w:num>
  <w:num w:numId="43" w16cid:durableId="1060597384">
    <w:abstractNumId w:val="39"/>
  </w:num>
  <w:num w:numId="44" w16cid:durableId="1082218807">
    <w:abstractNumId w:val="23"/>
  </w:num>
  <w:num w:numId="45" w16cid:durableId="487596078">
    <w:abstractNumId w:val="17"/>
  </w:num>
  <w:num w:numId="46" w16cid:durableId="1432124729">
    <w:abstractNumId w:val="29"/>
  </w:num>
  <w:num w:numId="47" w16cid:durableId="1737975484">
    <w:abstractNumId w:val="11"/>
  </w:num>
  <w:num w:numId="48" w16cid:durableId="1224607557">
    <w:abstractNumId w:val="13"/>
  </w:num>
  <w:num w:numId="49" w16cid:durableId="12627616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25065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5BE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E215A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1990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D1E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46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45CD1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152E"/>
    <w:rsid w:val="004A578B"/>
    <w:rsid w:val="004B55D0"/>
    <w:rsid w:val="004B59FE"/>
    <w:rsid w:val="004B6CAD"/>
    <w:rsid w:val="004C10D1"/>
    <w:rsid w:val="004C1BFB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10F6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3B26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4B35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4CBE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05319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BE4EF4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0A7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0CF6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4FF3"/>
    <w:rsid w:val="00F07C11"/>
    <w:rsid w:val="00F15802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2553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EF896C"/>
  <w15:docId w15:val="{63DBE7B0-88B6-4D7A-8DE9-258F20B2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3D8FC-EBF9-4918-BFBB-55BC5234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280</TotalTime>
  <Pages>10</Pages>
  <Words>5597</Words>
  <Characters>31904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65</cp:revision>
  <cp:lastPrinted>2021-12-28T06:11:00Z</cp:lastPrinted>
  <dcterms:created xsi:type="dcterms:W3CDTF">2017-10-18T05:37:00Z</dcterms:created>
  <dcterms:modified xsi:type="dcterms:W3CDTF">2026-01-27T05:52:00Z</dcterms:modified>
</cp:coreProperties>
</file>