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C1FA" w14:textId="77777777" w:rsidR="000A02BA" w:rsidRPr="006C7ED0" w:rsidRDefault="000A02BA" w:rsidP="00675A13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675A13">
        <w:rPr>
          <w:szCs w:val="28"/>
        </w:rPr>
        <w:t>_______________</w:t>
      </w:r>
    </w:p>
    <w:p w14:paraId="01CA8078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0AF3DC1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8055B">
        <w:rPr>
          <w:b/>
          <w:sz w:val="22"/>
          <w:szCs w:val="22"/>
        </w:rPr>
        <w:t>Ромашковая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876935">
        <w:rPr>
          <w:b/>
          <w:sz w:val="22"/>
          <w:szCs w:val="22"/>
        </w:rPr>
        <w:t>1</w:t>
      </w:r>
    </w:p>
    <w:p w14:paraId="6DE0FDDD" w14:textId="77777777" w:rsidR="00675A13" w:rsidRDefault="00675A13" w:rsidP="000A02BA">
      <w:pPr>
        <w:jc w:val="center"/>
        <w:rPr>
          <w:b/>
          <w:sz w:val="22"/>
          <w:szCs w:val="22"/>
        </w:rPr>
      </w:pPr>
    </w:p>
    <w:p w14:paraId="6B77F594" w14:textId="77777777" w:rsidR="00675A13" w:rsidRPr="00454255" w:rsidRDefault="00675A13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92A0887" w14:textId="77777777" w:rsidTr="005F634F">
        <w:tc>
          <w:tcPr>
            <w:tcW w:w="5102" w:type="dxa"/>
          </w:tcPr>
          <w:p w14:paraId="741516FD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681FDB39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4C95EF52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220161C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F0AF32F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33FD0751" w14:textId="77777777" w:rsidR="009D4480" w:rsidRPr="00454255" w:rsidRDefault="006F2438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8055B">
        <w:rPr>
          <w:sz w:val="22"/>
          <w:szCs w:val="22"/>
        </w:rPr>
        <w:t>Ромашковая</w:t>
      </w:r>
      <w:r w:rsidR="00AF6F7E">
        <w:rPr>
          <w:sz w:val="22"/>
          <w:szCs w:val="22"/>
        </w:rPr>
        <w:t xml:space="preserve">, д. </w:t>
      </w:r>
      <w:r w:rsidR="00876935">
        <w:rPr>
          <w:sz w:val="22"/>
          <w:szCs w:val="22"/>
        </w:rPr>
        <w:t>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D0E6B6C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7D3BBC29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7AE7E5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C3266D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4A1053A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20524CE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05DE52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D2E01A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9036698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283D51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693E26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262331D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8055B">
        <w:rPr>
          <w:sz w:val="22"/>
          <w:szCs w:val="22"/>
        </w:rPr>
        <w:t>08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C4F85E7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1D0A26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BF2E55C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055BB75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4056AD3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EDFC2AB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7516B3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93C05C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EB7174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10428F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7A5BFA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3CB6AE81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A7522C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98B33D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C4F7EB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0BC14C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B59120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AC31C8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A296B4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204C07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4A7011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315DDE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8EFCB3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252FC5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EA5F23E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5E1189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778EE7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55FFE2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F7BCEEC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F4AE05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68DE6D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CDE840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BBDE710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F56148C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45F207F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506E4F40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2E31D0C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DDE242F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5E1EFC35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5BE74FD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69AF1C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13AB11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3A8AFF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973BD85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83A7DE4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76FC8737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0DC3EB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2C5DF3EE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B63ACF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29EEEF06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E547F9D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1AB079F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F448B1D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399DE2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0ED7449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092EBBC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F6A759F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22F2503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25ABAC2C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5F8E3C8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8475AA7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46DA131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5CCDBDA0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BF08162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4A079C6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B6C6D5C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9AC2063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B63581F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6D38752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9F3357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72578121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201B9D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743217B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25684440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C0F198D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A5408F1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4E7F3C5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17FADD3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A3C48A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5BBEFB5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5E7BFB4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6B24B23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0F94305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258D17B2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0D2CB53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1CF09D1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EB86886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38EAF1A" w14:textId="067736D3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80605E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3E04ACB" w14:textId="77860609" w:rsidR="00323787" w:rsidRPr="00323787" w:rsidRDefault="00323787" w:rsidP="00323787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80605E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EA21920" w14:textId="16E9F1E1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8D7E7B">
        <w:rPr>
          <w:sz w:val="22"/>
          <w:szCs w:val="22"/>
        </w:rPr>
        <w:t>5,</w:t>
      </w:r>
      <w:r w:rsidR="0080605E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BAAB01F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0E338AC1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A5EBA65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F219BF1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76851ED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581BE81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1A3588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288FAC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4C09912A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612CF2D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AA2BFCC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0A4D5C5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1EA9A62F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D5914B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D7CA0CD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013196BE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670A853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AF665ED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9B0F803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5274670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EC5E4C5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8E6283E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0A2A1B9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A230FD3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E22CE6A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855C4A0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D64FB6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60C7622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71CAB2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1DFB95D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ED6DA5C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383D064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2DE656B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8E59297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A3560B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08381C0" w14:textId="77777777" w:rsidTr="000169C4">
        <w:tc>
          <w:tcPr>
            <w:tcW w:w="4812" w:type="dxa"/>
            <w:gridSpan w:val="2"/>
          </w:tcPr>
          <w:p w14:paraId="1CCCB06A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3989B1C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86F537E" w14:textId="77777777" w:rsidTr="000169C4">
        <w:tc>
          <w:tcPr>
            <w:tcW w:w="4812" w:type="dxa"/>
            <w:gridSpan w:val="2"/>
          </w:tcPr>
          <w:p w14:paraId="101570E7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19912B4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478D33C4" w14:textId="77777777" w:rsidTr="000169C4">
        <w:tc>
          <w:tcPr>
            <w:tcW w:w="4812" w:type="dxa"/>
            <w:gridSpan w:val="2"/>
          </w:tcPr>
          <w:p w14:paraId="31E2C2EB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635C8969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70106B64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40F4CAE6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0A189EDE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6D935ECC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9A8A222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560CD1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4DA8C3EC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5E710308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08E42FE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CACD221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D061D3E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1E9CCAE3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0202795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6C9B2CAF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80E2034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70F618AB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C1D57A7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7CB85B22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3B03D635" w14:textId="77777777" w:rsidTr="000169C4">
        <w:tc>
          <w:tcPr>
            <w:tcW w:w="4812" w:type="dxa"/>
            <w:gridSpan w:val="2"/>
          </w:tcPr>
          <w:p w14:paraId="0F07CF5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9A99D49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C882419" w14:textId="77777777" w:rsidTr="00BC050A">
        <w:trPr>
          <w:trHeight w:val="595"/>
        </w:trPr>
        <w:tc>
          <w:tcPr>
            <w:tcW w:w="4812" w:type="dxa"/>
            <w:gridSpan w:val="2"/>
          </w:tcPr>
          <w:p w14:paraId="1D3D7D2F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5AF823F4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05DABDE2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DDDD8D5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2D41FB3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ED0D1F8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C13FCEB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3B339E7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F26092B" w14:textId="77777777" w:rsidTr="00306032">
        <w:tc>
          <w:tcPr>
            <w:tcW w:w="5102" w:type="dxa"/>
          </w:tcPr>
          <w:p w14:paraId="7DC1329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7BF160F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8BE2EAA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111B4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5065C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5E891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BD4D5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4C8EE5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12B8F0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4DAF8C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5457F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BF6AD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734261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C64F84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E55158" w14:textId="77777777" w:rsidR="00675A13" w:rsidRDefault="00675A1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6E875D" w14:textId="77777777" w:rsidR="00675A13" w:rsidRDefault="00675A1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4BF84A" w14:textId="77777777" w:rsidR="00675A13" w:rsidRDefault="00675A1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1811250" w14:textId="77777777" w:rsidR="00675A13" w:rsidRDefault="00675A1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FA86253" w14:textId="77777777" w:rsidR="00675A13" w:rsidRDefault="00675A1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D0ED22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7004615" w14:textId="77777777" w:rsidTr="00306032">
        <w:tc>
          <w:tcPr>
            <w:tcW w:w="5102" w:type="dxa"/>
          </w:tcPr>
          <w:p w14:paraId="113A8BF8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E18584D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08D71B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0D513EE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0E6ABD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C5BFA8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FA5E9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B035E4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B443DF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4099F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02C13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45E8AE6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A7714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55F70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972974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0C2277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1499B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FDF55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55D5F9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0CE0C6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62222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06970F6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C3663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D873B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7FF46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74AD7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D438E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3C2B07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EF7BA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00C1D1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68AF9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C8F3CA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E170C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559B2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4D1EF7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37FABC2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2910C28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3030B1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6CD09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2E900A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FCA985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A4389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BFC783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F9D7B0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7857E3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27486A6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026205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1B3BBA3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7325D1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022A256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5E8D4E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03C738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A28786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D9EEA9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349A9C6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A6E73A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A56D66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206B40D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DA3971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7E8AB39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3FD56F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8FE107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5CB14D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AEBC4B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0F8050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1E5777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B240C4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7B744F3" w14:textId="77777777" w:rsidTr="00C17B62">
        <w:tc>
          <w:tcPr>
            <w:tcW w:w="6052" w:type="dxa"/>
            <w:shd w:val="clear" w:color="auto" w:fill="FFFFFF"/>
          </w:tcPr>
          <w:p w14:paraId="35E542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74045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EC0084F" w14:textId="77777777" w:rsidTr="00C17B62">
        <w:tc>
          <w:tcPr>
            <w:tcW w:w="6052" w:type="dxa"/>
            <w:shd w:val="clear" w:color="auto" w:fill="FFFFFF"/>
          </w:tcPr>
          <w:p w14:paraId="0CDCE5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14A698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0ADEB82" w14:textId="77777777" w:rsidTr="00C17B62">
        <w:tc>
          <w:tcPr>
            <w:tcW w:w="6052" w:type="dxa"/>
            <w:shd w:val="clear" w:color="auto" w:fill="FFFFFF"/>
          </w:tcPr>
          <w:p w14:paraId="580BA0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51186A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CE21037" w14:textId="77777777" w:rsidTr="00C17B62">
        <w:tc>
          <w:tcPr>
            <w:tcW w:w="6052" w:type="dxa"/>
            <w:shd w:val="clear" w:color="auto" w:fill="FFFFFF"/>
          </w:tcPr>
          <w:p w14:paraId="1B30A5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450DAA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58AF6B5" w14:textId="77777777" w:rsidTr="00C17B62">
        <w:tc>
          <w:tcPr>
            <w:tcW w:w="6052" w:type="dxa"/>
            <w:shd w:val="clear" w:color="auto" w:fill="FFFFFF"/>
          </w:tcPr>
          <w:p w14:paraId="2794E1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588A0B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2D701F0" w14:textId="77777777" w:rsidTr="00C17B62">
        <w:tc>
          <w:tcPr>
            <w:tcW w:w="6052" w:type="dxa"/>
            <w:shd w:val="clear" w:color="auto" w:fill="FFFFFF"/>
          </w:tcPr>
          <w:p w14:paraId="2F2750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23E80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D71FDB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91E87A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534626E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47D5115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54EFF4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2A30ED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725C0DD" w14:textId="77777777" w:rsidTr="00C17B62">
        <w:tc>
          <w:tcPr>
            <w:tcW w:w="10206" w:type="dxa"/>
            <w:gridSpan w:val="2"/>
            <w:shd w:val="clear" w:color="auto" w:fill="FFFFFF"/>
          </w:tcPr>
          <w:p w14:paraId="169C599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EDD51ED" w14:textId="77777777" w:rsidTr="00C17B62">
        <w:tc>
          <w:tcPr>
            <w:tcW w:w="6120" w:type="dxa"/>
            <w:shd w:val="clear" w:color="auto" w:fill="FFFFFF"/>
          </w:tcPr>
          <w:p w14:paraId="4E648AF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23323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2824CA58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B9CE9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DC84C5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29EE8EBE" w14:textId="77777777" w:rsidTr="00C17B62">
        <w:tc>
          <w:tcPr>
            <w:tcW w:w="6120" w:type="dxa"/>
            <w:shd w:val="clear" w:color="auto" w:fill="FFFFFF"/>
          </w:tcPr>
          <w:p w14:paraId="267362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39D05A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E58E50F" w14:textId="77777777" w:rsidTr="00C17B62">
        <w:tc>
          <w:tcPr>
            <w:tcW w:w="6120" w:type="dxa"/>
            <w:shd w:val="clear" w:color="auto" w:fill="FFFFFF"/>
          </w:tcPr>
          <w:p w14:paraId="3FE6D5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5A8F8A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F49B645" w14:textId="77777777" w:rsidTr="00C17B62">
        <w:tc>
          <w:tcPr>
            <w:tcW w:w="6120" w:type="dxa"/>
            <w:shd w:val="clear" w:color="auto" w:fill="FFFFFF"/>
          </w:tcPr>
          <w:p w14:paraId="03582C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8B47DC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6C394A4" w14:textId="77777777" w:rsidTr="00C17B62">
        <w:tc>
          <w:tcPr>
            <w:tcW w:w="6120" w:type="dxa"/>
            <w:shd w:val="clear" w:color="auto" w:fill="FFFFFF"/>
          </w:tcPr>
          <w:p w14:paraId="79E26E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EBF94F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3024E7B1" w14:textId="77777777" w:rsidTr="00C17B62">
        <w:tc>
          <w:tcPr>
            <w:tcW w:w="10206" w:type="dxa"/>
            <w:gridSpan w:val="2"/>
            <w:shd w:val="clear" w:color="auto" w:fill="FFFFFF"/>
          </w:tcPr>
          <w:p w14:paraId="682A0C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7E76D08" w14:textId="77777777" w:rsidTr="00C17B62">
        <w:tc>
          <w:tcPr>
            <w:tcW w:w="6120" w:type="dxa"/>
            <w:shd w:val="clear" w:color="auto" w:fill="FFFFFF"/>
          </w:tcPr>
          <w:p w14:paraId="12D92F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0F1661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4C73653" w14:textId="77777777" w:rsidTr="00C17B62">
        <w:tc>
          <w:tcPr>
            <w:tcW w:w="6120" w:type="dxa"/>
            <w:shd w:val="clear" w:color="auto" w:fill="FFFFFF"/>
          </w:tcPr>
          <w:p w14:paraId="444EA77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87B7F16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3E5ADD5" w14:textId="77777777" w:rsidTr="00C17B62">
        <w:tc>
          <w:tcPr>
            <w:tcW w:w="6120" w:type="dxa"/>
            <w:shd w:val="clear" w:color="auto" w:fill="FFFFFF"/>
          </w:tcPr>
          <w:p w14:paraId="797BE4F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10CD2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6B26F4D" w14:textId="77777777" w:rsidTr="00C17B62">
        <w:tc>
          <w:tcPr>
            <w:tcW w:w="6120" w:type="dxa"/>
            <w:shd w:val="clear" w:color="auto" w:fill="FFFFFF"/>
          </w:tcPr>
          <w:p w14:paraId="1D4A6B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AFF141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1A993B6" w14:textId="77777777" w:rsidTr="00C17B62">
        <w:tc>
          <w:tcPr>
            <w:tcW w:w="6120" w:type="dxa"/>
            <w:shd w:val="clear" w:color="auto" w:fill="FFFFFF"/>
          </w:tcPr>
          <w:p w14:paraId="7664B8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10B182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194924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0BBC434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06E997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811F76E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0268C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7AB8D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7B0ABB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4E236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B03A1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95EDF9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B869E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C3249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593EB3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B4629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36562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C246EA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B356A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10FF7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E210E8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B636B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5DE4D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A7E973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38407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0EF29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C86F09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7C614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AC355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FC8D49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690180C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84B8F49" w14:textId="77777777" w:rsidTr="005F634F">
        <w:tc>
          <w:tcPr>
            <w:tcW w:w="5103" w:type="dxa"/>
            <w:gridSpan w:val="2"/>
          </w:tcPr>
          <w:p w14:paraId="30F73583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6CCC26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44DB406" w14:textId="77777777" w:rsidTr="005F634F">
        <w:tc>
          <w:tcPr>
            <w:tcW w:w="5103" w:type="dxa"/>
            <w:gridSpan w:val="2"/>
          </w:tcPr>
          <w:p w14:paraId="15C4CC7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9E5E9F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C27F64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400175A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28CDB58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0C79E5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512C54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4211EB9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5A479F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1E7117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F590DED" w14:textId="77777777" w:rsidTr="00B84902">
        <w:tc>
          <w:tcPr>
            <w:tcW w:w="5102" w:type="dxa"/>
          </w:tcPr>
          <w:p w14:paraId="789669F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D6CBB45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884EA77" w14:textId="77777777" w:rsidTr="00B84902">
        <w:tc>
          <w:tcPr>
            <w:tcW w:w="5102" w:type="dxa"/>
          </w:tcPr>
          <w:p w14:paraId="6677F7FD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3719C4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E23CA8B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E1E253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58780F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A6C05A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D20F9A1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32071A0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515974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5A89480" wp14:editId="3F55CC44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49010A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1C19D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61E4E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4D771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5A89480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849010A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31C19D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F61E4E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D4D771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858D64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98A1768" wp14:editId="21B0CE4B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F3491E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5E2E1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D25714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B8778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98A1768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24F3491E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1A5E2E1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3D25714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8B8778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EB3E42F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645CFD8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F43532E" w14:textId="77777777" w:rsidR="00AA3A92" w:rsidRDefault="00AA3A92" w:rsidP="009D4480">
      <w:pPr>
        <w:rPr>
          <w:b/>
          <w:sz w:val="18"/>
          <w:szCs w:val="18"/>
        </w:rPr>
      </w:pPr>
    </w:p>
    <w:p w14:paraId="14DAF10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3E742ADA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E5CF01C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6E6E119" wp14:editId="32564B5B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79A37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2802D60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50DE8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A79CD1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E9A303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94928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6E6E119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3179A372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2802D60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450DE8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0A79CD1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01E9A303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D94928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99CCE6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FA62944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48A013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D5DDAA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5499DE3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DEE712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F785743" w14:textId="77777777" w:rsidR="00E47560" w:rsidRDefault="00E47560" w:rsidP="009D4480">
      <w:pPr>
        <w:pStyle w:val="ConsNormal"/>
        <w:widowControl/>
        <w:ind w:firstLine="0"/>
        <w:jc w:val="both"/>
      </w:pPr>
    </w:p>
    <w:p w14:paraId="36B87A9C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E448145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08C53BE" w14:textId="77777777" w:rsidTr="005F634F">
        <w:tc>
          <w:tcPr>
            <w:tcW w:w="5103" w:type="dxa"/>
            <w:gridSpan w:val="2"/>
          </w:tcPr>
          <w:p w14:paraId="052022AA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CDE8B2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89599DE" w14:textId="77777777" w:rsidTr="005F634F">
        <w:tc>
          <w:tcPr>
            <w:tcW w:w="5103" w:type="dxa"/>
            <w:gridSpan w:val="2"/>
          </w:tcPr>
          <w:p w14:paraId="6275894C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2210A51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694CF87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E3CCEA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DD2052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D1BE96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2D5FE9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5EA64B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C2728F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55C173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8F3D114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CA8D157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2373F815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30112AC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B36308B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8F1191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5C63F7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627C93B" w14:textId="77777777" w:rsidTr="006939EF">
        <w:tc>
          <w:tcPr>
            <w:tcW w:w="5102" w:type="dxa"/>
          </w:tcPr>
          <w:p w14:paraId="7773E80C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49A1516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F638C40" w14:textId="77777777" w:rsidTr="006939EF">
        <w:tc>
          <w:tcPr>
            <w:tcW w:w="5102" w:type="dxa"/>
          </w:tcPr>
          <w:p w14:paraId="0F5FA6EA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393279D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4908416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CC1D13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28387F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B04D56B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37C41E9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0F971E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AB19F6E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C93276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45B394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595815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B3E06B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9B30284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38EAF2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3E35E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4B6492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0207A5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021F0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AEC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D6001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7CDAA3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807437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54DC5E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37472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344E31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13ADEB5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2291E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E96182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F29D7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0E4463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4C7D28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55900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067207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C168B3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083671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5C37F6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7E776C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7FAD86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D4D90CE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3B92C7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1ECA8C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F13AD5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60ECB9C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4A08885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DA2461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5687A4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7429163E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74737CA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3998934D" w14:textId="77777777" w:rsidTr="000338BD">
        <w:tc>
          <w:tcPr>
            <w:tcW w:w="2233" w:type="dxa"/>
          </w:tcPr>
          <w:p w14:paraId="3234368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81D5D7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D96E269" w14:textId="77777777" w:rsidTr="000338BD">
        <w:tc>
          <w:tcPr>
            <w:tcW w:w="2233" w:type="dxa"/>
          </w:tcPr>
          <w:p w14:paraId="2D57B35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888A7B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4EBA9D9" w14:textId="77777777" w:rsidTr="000338BD">
        <w:tc>
          <w:tcPr>
            <w:tcW w:w="2233" w:type="dxa"/>
          </w:tcPr>
          <w:p w14:paraId="3078A23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1EF3400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2A95523" w14:textId="77777777" w:rsidTr="000338BD">
        <w:tc>
          <w:tcPr>
            <w:tcW w:w="4503" w:type="dxa"/>
            <w:gridSpan w:val="2"/>
          </w:tcPr>
          <w:p w14:paraId="0FDFE63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B8F938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E1BDA8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D9ADB6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8E1174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E47C6F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96EE3A0" w14:textId="77777777" w:rsidTr="000338BD">
        <w:tc>
          <w:tcPr>
            <w:tcW w:w="4503" w:type="dxa"/>
            <w:gridSpan w:val="2"/>
          </w:tcPr>
          <w:p w14:paraId="4534045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7977BA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E0E51E2" w14:textId="77777777" w:rsidTr="000338BD">
        <w:tc>
          <w:tcPr>
            <w:tcW w:w="4503" w:type="dxa"/>
            <w:gridSpan w:val="2"/>
          </w:tcPr>
          <w:p w14:paraId="7E1F28A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C6732A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36682D8F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C1EF" w14:textId="77777777" w:rsidR="00AB7AD8" w:rsidRDefault="00AB7AD8">
      <w:r>
        <w:separator/>
      </w:r>
    </w:p>
  </w:endnote>
  <w:endnote w:type="continuationSeparator" w:id="0">
    <w:p w14:paraId="09A35A33" w14:textId="77777777" w:rsidR="00AB7AD8" w:rsidRDefault="00AB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86D8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0DE9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9583B" w14:textId="77777777" w:rsidR="00AB7AD8" w:rsidRDefault="00AB7AD8">
      <w:r>
        <w:separator/>
      </w:r>
    </w:p>
  </w:footnote>
  <w:footnote w:type="continuationSeparator" w:id="0">
    <w:p w14:paraId="646700A9" w14:textId="77777777" w:rsidR="00AB7AD8" w:rsidRDefault="00AB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73673620">
    <w:abstractNumId w:val="10"/>
  </w:num>
  <w:num w:numId="2" w16cid:durableId="2050690475">
    <w:abstractNumId w:val="31"/>
  </w:num>
  <w:num w:numId="3" w16cid:durableId="1491292927">
    <w:abstractNumId w:val="45"/>
  </w:num>
  <w:num w:numId="4" w16cid:durableId="1415855620">
    <w:abstractNumId w:val="33"/>
  </w:num>
  <w:num w:numId="5" w16cid:durableId="271010788">
    <w:abstractNumId w:val="14"/>
  </w:num>
  <w:num w:numId="6" w16cid:durableId="1712875870">
    <w:abstractNumId w:val="30"/>
  </w:num>
  <w:num w:numId="7" w16cid:durableId="824277320">
    <w:abstractNumId w:val="3"/>
  </w:num>
  <w:num w:numId="8" w16cid:durableId="541792343">
    <w:abstractNumId w:val="26"/>
  </w:num>
  <w:num w:numId="9" w16cid:durableId="1647660741">
    <w:abstractNumId w:val="12"/>
  </w:num>
  <w:num w:numId="10" w16cid:durableId="22366545">
    <w:abstractNumId w:val="9"/>
  </w:num>
  <w:num w:numId="11" w16cid:durableId="1275555262">
    <w:abstractNumId w:val="18"/>
  </w:num>
  <w:num w:numId="12" w16cid:durableId="1220558079">
    <w:abstractNumId w:val="16"/>
  </w:num>
  <w:num w:numId="13" w16cid:durableId="963388940">
    <w:abstractNumId w:val="25"/>
  </w:num>
  <w:num w:numId="14" w16cid:durableId="962614940">
    <w:abstractNumId w:val="35"/>
  </w:num>
  <w:num w:numId="15" w16cid:durableId="171646087">
    <w:abstractNumId w:val="44"/>
  </w:num>
  <w:num w:numId="16" w16cid:durableId="158737483">
    <w:abstractNumId w:val="15"/>
  </w:num>
  <w:num w:numId="17" w16cid:durableId="1785996647">
    <w:abstractNumId w:val="6"/>
  </w:num>
  <w:num w:numId="18" w16cid:durableId="30308724">
    <w:abstractNumId w:val="36"/>
  </w:num>
  <w:num w:numId="19" w16cid:durableId="2104065953">
    <w:abstractNumId w:val="46"/>
  </w:num>
  <w:num w:numId="20" w16cid:durableId="315887029">
    <w:abstractNumId w:val="38"/>
  </w:num>
  <w:num w:numId="21" w16cid:durableId="55057306">
    <w:abstractNumId w:val="19"/>
  </w:num>
  <w:num w:numId="22" w16cid:durableId="1969626449">
    <w:abstractNumId w:val="43"/>
  </w:num>
  <w:num w:numId="23" w16cid:durableId="2103912522">
    <w:abstractNumId w:val="28"/>
  </w:num>
  <w:num w:numId="24" w16cid:durableId="1817380464">
    <w:abstractNumId w:val="47"/>
  </w:num>
  <w:num w:numId="25" w16cid:durableId="694383022">
    <w:abstractNumId w:val="34"/>
  </w:num>
  <w:num w:numId="26" w16cid:durableId="289438610">
    <w:abstractNumId w:val="42"/>
  </w:num>
  <w:num w:numId="27" w16cid:durableId="1946576726">
    <w:abstractNumId w:val="32"/>
  </w:num>
  <w:num w:numId="28" w16cid:durableId="2070958666">
    <w:abstractNumId w:val="7"/>
  </w:num>
  <w:num w:numId="29" w16cid:durableId="1309675841">
    <w:abstractNumId w:val="21"/>
  </w:num>
  <w:num w:numId="30" w16cid:durableId="24186069">
    <w:abstractNumId w:val="5"/>
  </w:num>
  <w:num w:numId="31" w16cid:durableId="469791765">
    <w:abstractNumId w:val="2"/>
  </w:num>
  <w:num w:numId="32" w16cid:durableId="1279986737">
    <w:abstractNumId w:val="8"/>
  </w:num>
  <w:num w:numId="33" w16cid:durableId="1240752674">
    <w:abstractNumId w:val="22"/>
  </w:num>
  <w:num w:numId="34" w16cid:durableId="391582418">
    <w:abstractNumId w:val="20"/>
  </w:num>
  <w:num w:numId="35" w16cid:durableId="1512572576">
    <w:abstractNumId w:val="27"/>
  </w:num>
  <w:num w:numId="36" w16cid:durableId="543834823">
    <w:abstractNumId w:val="1"/>
  </w:num>
  <w:num w:numId="37" w16cid:durableId="1710647528">
    <w:abstractNumId w:val="37"/>
  </w:num>
  <w:num w:numId="38" w16cid:durableId="1582910626">
    <w:abstractNumId w:val="24"/>
  </w:num>
  <w:num w:numId="39" w16cid:durableId="1121805692">
    <w:abstractNumId w:val="4"/>
  </w:num>
  <w:num w:numId="40" w16cid:durableId="2088768040">
    <w:abstractNumId w:val="40"/>
  </w:num>
  <w:num w:numId="41" w16cid:durableId="1818449150">
    <w:abstractNumId w:val="41"/>
  </w:num>
  <w:num w:numId="42" w16cid:durableId="1188906337">
    <w:abstractNumId w:val="0"/>
  </w:num>
  <w:num w:numId="43" w16cid:durableId="161699623">
    <w:abstractNumId w:val="39"/>
  </w:num>
  <w:num w:numId="44" w16cid:durableId="514619049">
    <w:abstractNumId w:val="23"/>
  </w:num>
  <w:num w:numId="45" w16cid:durableId="1773353573">
    <w:abstractNumId w:val="17"/>
  </w:num>
  <w:num w:numId="46" w16cid:durableId="1425028479">
    <w:abstractNumId w:val="29"/>
  </w:num>
  <w:num w:numId="47" w16cid:durableId="1359745244">
    <w:abstractNumId w:val="11"/>
  </w:num>
  <w:num w:numId="48" w16cid:durableId="957880541">
    <w:abstractNumId w:val="13"/>
  </w:num>
  <w:num w:numId="49" w16cid:durableId="3321008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4CA7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3787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4C5E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52437"/>
    <w:rsid w:val="0066514B"/>
    <w:rsid w:val="006727BC"/>
    <w:rsid w:val="00675A13"/>
    <w:rsid w:val="00691080"/>
    <w:rsid w:val="006939EF"/>
    <w:rsid w:val="006C47F8"/>
    <w:rsid w:val="006C7ED0"/>
    <w:rsid w:val="006D6A61"/>
    <w:rsid w:val="006D6B64"/>
    <w:rsid w:val="006F0AF2"/>
    <w:rsid w:val="006F2438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363B"/>
    <w:rsid w:val="00804063"/>
    <w:rsid w:val="008044D9"/>
    <w:rsid w:val="0080605E"/>
    <w:rsid w:val="00807336"/>
    <w:rsid w:val="008154D4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7E7B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B7AD8"/>
    <w:rsid w:val="00AC1F65"/>
    <w:rsid w:val="00AC580E"/>
    <w:rsid w:val="00AD2763"/>
    <w:rsid w:val="00AD7884"/>
    <w:rsid w:val="00AE4EA9"/>
    <w:rsid w:val="00AF4981"/>
    <w:rsid w:val="00AF6F7E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2086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528B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621D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8AB8AD"/>
  <w15:docId w15:val="{561A09EB-E58A-4EC5-8BE2-14966B57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F4DB0-0A7E-4FF9-AF73-B2BE1C2E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275</TotalTime>
  <Pages>10</Pages>
  <Words>5597</Words>
  <Characters>31904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46</cp:revision>
  <cp:lastPrinted>2020-01-23T00:59:00Z</cp:lastPrinted>
  <dcterms:created xsi:type="dcterms:W3CDTF">2017-10-18T05:37:00Z</dcterms:created>
  <dcterms:modified xsi:type="dcterms:W3CDTF">2026-01-27T05:58:00Z</dcterms:modified>
</cp:coreProperties>
</file>