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8A3FC" w14:textId="77777777" w:rsidR="000A02BA" w:rsidRPr="006C7ED0" w:rsidRDefault="000A02BA" w:rsidP="005808DB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5808DB">
        <w:rPr>
          <w:szCs w:val="28"/>
        </w:rPr>
        <w:t>_______________</w:t>
      </w:r>
    </w:p>
    <w:p w14:paraId="3797EE63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AA11EC2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8055B">
        <w:rPr>
          <w:b/>
          <w:sz w:val="22"/>
          <w:szCs w:val="22"/>
        </w:rPr>
        <w:t>Ромашковая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987617">
        <w:rPr>
          <w:b/>
          <w:sz w:val="22"/>
          <w:szCs w:val="22"/>
        </w:rPr>
        <w:t>3/</w:t>
      </w:r>
      <w:r w:rsidR="00225398">
        <w:rPr>
          <w:b/>
          <w:sz w:val="22"/>
          <w:szCs w:val="22"/>
        </w:rPr>
        <w:t>1</w:t>
      </w:r>
    </w:p>
    <w:p w14:paraId="7225EDA9" w14:textId="77777777" w:rsidR="005808DB" w:rsidRPr="00454255" w:rsidRDefault="005808DB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75CDD90F" w14:textId="77777777" w:rsidTr="005F634F">
        <w:tc>
          <w:tcPr>
            <w:tcW w:w="5102" w:type="dxa"/>
          </w:tcPr>
          <w:p w14:paraId="341B6FE5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1BA075A4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750D1566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FB511D8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11FADB20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07A86A7" w14:textId="77777777" w:rsidR="009D4480" w:rsidRPr="00454255" w:rsidRDefault="00FB36BA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8055B">
        <w:rPr>
          <w:sz w:val="22"/>
          <w:szCs w:val="22"/>
        </w:rPr>
        <w:t>Ромашковая</w:t>
      </w:r>
      <w:r w:rsidR="00AF6F7E">
        <w:rPr>
          <w:sz w:val="22"/>
          <w:szCs w:val="22"/>
        </w:rPr>
        <w:t xml:space="preserve">, д. </w:t>
      </w:r>
      <w:r w:rsidR="00987617">
        <w:rPr>
          <w:sz w:val="22"/>
          <w:szCs w:val="22"/>
        </w:rPr>
        <w:t>3/</w:t>
      </w:r>
      <w:r w:rsidR="00225398">
        <w:rPr>
          <w:sz w:val="22"/>
          <w:szCs w:val="22"/>
        </w:rPr>
        <w:t>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378C7FD2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4107C40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77B586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41FA2C6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35861082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733421B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31FD74A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6371973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17C303AE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2F70F6DD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1BBB4F29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BD88752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8055B">
        <w:rPr>
          <w:sz w:val="22"/>
          <w:szCs w:val="22"/>
        </w:rPr>
        <w:t>08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3CCC542B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05C5C75F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F7E418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79A3E254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1F2EA302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5B304C2E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7D18D79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6E7735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8411A16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5492A86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1952DB79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1ABA6DF4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5AD9A4E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D12E32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8A0B38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813CE2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BD2B74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A975AB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B7F74B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3AE968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0A5293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DCD013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CB49B8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7C08B1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25F209C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7B2B8C8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0BB1DE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577720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2ED4B26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672C9E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CB781F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702010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0468A4E2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3D8A2ECB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79320087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0E4B32A2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75E2206E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7F0302E9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319394AA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05BB0684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2F5B7BD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5796B9EE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4C67CB6F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4F43159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6715FCDF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192D32C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8BC28DD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35784CA6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63215624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0F29B1E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463580ED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D9FD254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475485E8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10A1E143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2D4B81DC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44C1A971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48E29B1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6CE25CBD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430CBF03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B08B5C6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7832450B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B8FA837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11350B24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AF930A8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4CC68F0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30E272BD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7A58954C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3364803E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198994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463CE89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29B40B14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B19BB6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25376704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5977BD06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619B6E56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22E4CD4F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EA51109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D8B6F18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931C9FA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61E68FE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7AEA4B4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71F14B5B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50E4C437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73484A05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374C8C11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0EA63189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8C70194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5945612" w14:textId="2C75B6F3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E50BE3">
        <w:rPr>
          <w:sz w:val="22"/>
          <w:szCs w:val="22"/>
        </w:rPr>
        <w:t xml:space="preserve">22,62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46B6B912" w14:textId="5CE4F964" w:rsidR="003A7955" w:rsidRPr="003A7955" w:rsidRDefault="003A7955" w:rsidP="003A7955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E50BE3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6AE6BAC8" w14:textId="58172575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1B037D">
        <w:rPr>
          <w:sz w:val="22"/>
          <w:szCs w:val="22"/>
        </w:rPr>
        <w:t>5,</w:t>
      </w:r>
      <w:r w:rsidR="00E50BE3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3098834B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65F198CE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007FF866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48690133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F5FD871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1AFF675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32BDA2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545D05C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0FB45813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14A39923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63368B16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3E82ADC0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365061A9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44BF721A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F8923E3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B32B081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2AA1436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1D6432C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13DBA3A9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C225878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CA8EEC6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77DD1371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773FDD71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681F40F1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120B585D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8499018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929DE49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764149C4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41B7EDB2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4826AB7E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0E8DD4D9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22B34AA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7E90418F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7F30090D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70D82C89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2368262C" w14:textId="77777777" w:rsidTr="000169C4">
        <w:tc>
          <w:tcPr>
            <w:tcW w:w="4812" w:type="dxa"/>
            <w:gridSpan w:val="2"/>
          </w:tcPr>
          <w:p w14:paraId="30316481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1E96F85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5FC3E51E" w14:textId="77777777" w:rsidTr="000169C4">
        <w:tc>
          <w:tcPr>
            <w:tcW w:w="4812" w:type="dxa"/>
            <w:gridSpan w:val="2"/>
          </w:tcPr>
          <w:p w14:paraId="6D8D2C57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BEAF4F3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04588274" w14:textId="77777777" w:rsidTr="000169C4">
        <w:tc>
          <w:tcPr>
            <w:tcW w:w="4812" w:type="dxa"/>
            <w:gridSpan w:val="2"/>
          </w:tcPr>
          <w:p w14:paraId="79399DBD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326566CE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7725AC26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7B4A1A4C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64DFD669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7A315D4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52D42C2E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30AFD454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64715868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6B5968F7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601CCE1B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C1BBDBF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5F4B1D5B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5FB20526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4B7C5B85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7CCFD98D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4CD9E710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5E823FEE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45DB759C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0F3BCDF2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70F90E6B" w14:textId="77777777" w:rsidTr="000169C4">
        <w:tc>
          <w:tcPr>
            <w:tcW w:w="4812" w:type="dxa"/>
            <w:gridSpan w:val="2"/>
          </w:tcPr>
          <w:p w14:paraId="52913ED5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29244F0A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644273C" w14:textId="77777777" w:rsidTr="00BC050A">
        <w:trPr>
          <w:trHeight w:val="595"/>
        </w:trPr>
        <w:tc>
          <w:tcPr>
            <w:tcW w:w="4812" w:type="dxa"/>
            <w:gridSpan w:val="2"/>
          </w:tcPr>
          <w:p w14:paraId="1DAB0C45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46026E09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13B20B6B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FA20C13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66B62897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5401413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364F1A55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06CC7DC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6758245B" w14:textId="77777777" w:rsidTr="00306032">
        <w:tc>
          <w:tcPr>
            <w:tcW w:w="5102" w:type="dxa"/>
          </w:tcPr>
          <w:p w14:paraId="583C2168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15DA6E7F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77CDBE33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068FF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5CE67E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75BD7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F2A4A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4A33809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4A9B944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E353340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FC1E6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8263A1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8F6FCD" w14:textId="77777777" w:rsidR="005808DB" w:rsidRDefault="005808D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C0F771" w14:textId="77777777" w:rsidR="005808DB" w:rsidRDefault="005808D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FE1A071" w14:textId="77777777" w:rsidR="005808DB" w:rsidRDefault="005808D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DD4C23A" w14:textId="77777777" w:rsidR="005808DB" w:rsidRDefault="005808D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2C073B" w14:textId="77777777" w:rsidR="005808DB" w:rsidRDefault="005808D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21E4C4E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623F6E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281270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5D766C22" w14:textId="77777777" w:rsidTr="00306032">
        <w:tc>
          <w:tcPr>
            <w:tcW w:w="5102" w:type="dxa"/>
          </w:tcPr>
          <w:p w14:paraId="3B77B6D0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AAD17C9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31F46C5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01EAB50F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2430AA7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7A092D1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4D12C3B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3EBE62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6BE849D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966A73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022A7DB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3324C1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241D291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0DBD8A6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B737CB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5884568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67F7DE3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B14E32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5B5A72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7E99E4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186B05A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CC5BAE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28A00FD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F8BFE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58B5F15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56F85CD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110D78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CE6A10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6BC68B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45098F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1AC34D0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516FFA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FF99AE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35B87D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1A3A7C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7E6887F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B35B0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5C8CCD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23666F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2BD2573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F683DB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D141E1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7D37AA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7151CC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7FFDDC6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8FD3AA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35BFED6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1F03BFB2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6DDDCE6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71433A5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3B2263B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15929C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44A52C4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FA1AB3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48313E2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2429753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6581C6A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EAE8CB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959547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03097EF2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1E57C21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7BE8ED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547B3A8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168043A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E375706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1AF260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47525FF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098DFEC" w14:textId="77777777" w:rsidTr="00C17B62">
        <w:tc>
          <w:tcPr>
            <w:tcW w:w="6052" w:type="dxa"/>
            <w:shd w:val="clear" w:color="auto" w:fill="FFFFFF"/>
          </w:tcPr>
          <w:p w14:paraId="6C125D0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7883D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DAD4350" w14:textId="77777777" w:rsidTr="00C17B62">
        <w:tc>
          <w:tcPr>
            <w:tcW w:w="6052" w:type="dxa"/>
            <w:shd w:val="clear" w:color="auto" w:fill="FFFFFF"/>
          </w:tcPr>
          <w:p w14:paraId="63D3400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A4CC1A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2F003744" w14:textId="77777777" w:rsidTr="00C17B62">
        <w:tc>
          <w:tcPr>
            <w:tcW w:w="6052" w:type="dxa"/>
            <w:shd w:val="clear" w:color="auto" w:fill="FFFFFF"/>
          </w:tcPr>
          <w:p w14:paraId="6AFC174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6415AFA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BE72A1E" w14:textId="77777777" w:rsidTr="00C17B62">
        <w:tc>
          <w:tcPr>
            <w:tcW w:w="6052" w:type="dxa"/>
            <w:shd w:val="clear" w:color="auto" w:fill="FFFFFF"/>
          </w:tcPr>
          <w:p w14:paraId="3654FBE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54FA7D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E1673C2" w14:textId="77777777" w:rsidTr="00C17B62">
        <w:tc>
          <w:tcPr>
            <w:tcW w:w="6052" w:type="dxa"/>
            <w:shd w:val="clear" w:color="auto" w:fill="FFFFFF"/>
          </w:tcPr>
          <w:p w14:paraId="3E47852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8CC3B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51B3BCEC" w14:textId="77777777" w:rsidTr="00C17B62">
        <w:tc>
          <w:tcPr>
            <w:tcW w:w="6052" w:type="dxa"/>
            <w:shd w:val="clear" w:color="auto" w:fill="FFFFFF"/>
          </w:tcPr>
          <w:p w14:paraId="2E63AE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13963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763883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06DA80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49D5078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2CAEC4B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C8E120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4157079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D0036B2" w14:textId="77777777" w:rsidTr="00C17B62">
        <w:tc>
          <w:tcPr>
            <w:tcW w:w="10206" w:type="dxa"/>
            <w:gridSpan w:val="2"/>
            <w:shd w:val="clear" w:color="auto" w:fill="FFFFFF"/>
          </w:tcPr>
          <w:p w14:paraId="7DD7DB2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599D2D71" w14:textId="77777777" w:rsidTr="00C17B62">
        <w:tc>
          <w:tcPr>
            <w:tcW w:w="6120" w:type="dxa"/>
            <w:shd w:val="clear" w:color="auto" w:fill="FFFFFF"/>
          </w:tcPr>
          <w:p w14:paraId="6C3F33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FA720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19CA6234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7DE5226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5A6618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1A6FE9A2" w14:textId="77777777" w:rsidTr="00C17B62">
        <w:tc>
          <w:tcPr>
            <w:tcW w:w="6120" w:type="dxa"/>
            <w:shd w:val="clear" w:color="auto" w:fill="FFFFFF"/>
          </w:tcPr>
          <w:p w14:paraId="042616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4434035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79A07D8D" w14:textId="77777777" w:rsidTr="00C17B62">
        <w:tc>
          <w:tcPr>
            <w:tcW w:w="6120" w:type="dxa"/>
            <w:shd w:val="clear" w:color="auto" w:fill="FFFFFF"/>
          </w:tcPr>
          <w:p w14:paraId="5262AF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F054E7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7776EABD" w14:textId="77777777" w:rsidTr="00C17B62">
        <w:tc>
          <w:tcPr>
            <w:tcW w:w="6120" w:type="dxa"/>
            <w:shd w:val="clear" w:color="auto" w:fill="FFFFFF"/>
          </w:tcPr>
          <w:p w14:paraId="1CFD85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4EDF25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287ADFB" w14:textId="77777777" w:rsidTr="00C17B62">
        <w:tc>
          <w:tcPr>
            <w:tcW w:w="6120" w:type="dxa"/>
            <w:shd w:val="clear" w:color="auto" w:fill="FFFFFF"/>
          </w:tcPr>
          <w:p w14:paraId="28184D8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762C0B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230602A" w14:textId="77777777" w:rsidTr="00C17B62">
        <w:tc>
          <w:tcPr>
            <w:tcW w:w="10206" w:type="dxa"/>
            <w:gridSpan w:val="2"/>
            <w:shd w:val="clear" w:color="auto" w:fill="FFFFFF"/>
          </w:tcPr>
          <w:p w14:paraId="1A2A41F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8B3E43A" w14:textId="77777777" w:rsidTr="00C17B62">
        <w:tc>
          <w:tcPr>
            <w:tcW w:w="6120" w:type="dxa"/>
            <w:shd w:val="clear" w:color="auto" w:fill="FFFFFF"/>
          </w:tcPr>
          <w:p w14:paraId="74E60C2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86C959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7979A5A" w14:textId="77777777" w:rsidTr="00C17B62">
        <w:tc>
          <w:tcPr>
            <w:tcW w:w="6120" w:type="dxa"/>
            <w:shd w:val="clear" w:color="auto" w:fill="FFFFFF"/>
          </w:tcPr>
          <w:p w14:paraId="6847502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2DA9BCC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5CE7225" w14:textId="77777777" w:rsidTr="00C17B62">
        <w:tc>
          <w:tcPr>
            <w:tcW w:w="6120" w:type="dxa"/>
            <w:shd w:val="clear" w:color="auto" w:fill="FFFFFF"/>
          </w:tcPr>
          <w:p w14:paraId="3E09663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09A2CE3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18636CA" w14:textId="77777777" w:rsidTr="00C17B62">
        <w:tc>
          <w:tcPr>
            <w:tcW w:w="6120" w:type="dxa"/>
            <w:shd w:val="clear" w:color="auto" w:fill="FFFFFF"/>
          </w:tcPr>
          <w:p w14:paraId="1BFDBE9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084CBA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1F6464F" w14:textId="77777777" w:rsidTr="00C17B62">
        <w:tc>
          <w:tcPr>
            <w:tcW w:w="6120" w:type="dxa"/>
            <w:shd w:val="clear" w:color="auto" w:fill="FFFFFF"/>
          </w:tcPr>
          <w:p w14:paraId="04F0AAF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1FDAA4F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7FF4043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4F53733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4F7739AD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23AC26CE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EC8CF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E9E2BD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4806165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5984E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4B6F9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506AD34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93803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A98BF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52D026F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390BA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803DD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669863C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7463E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291F0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478A87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37A18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3C9DA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2632AE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E3E22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67D4F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6CCE7E7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70D75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01600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8D7118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DC7F740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EF2CAE0" w14:textId="77777777" w:rsidTr="005F634F">
        <w:tc>
          <w:tcPr>
            <w:tcW w:w="5103" w:type="dxa"/>
            <w:gridSpan w:val="2"/>
          </w:tcPr>
          <w:p w14:paraId="7B654D94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85E265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1E6BE64F" w14:textId="77777777" w:rsidTr="005F634F">
        <w:tc>
          <w:tcPr>
            <w:tcW w:w="5103" w:type="dxa"/>
            <w:gridSpan w:val="2"/>
          </w:tcPr>
          <w:p w14:paraId="535DCE6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0C48695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E70CAB0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C6F38EC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1E76F81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6AD836C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997C51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81C98C8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C1DF823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4C53B7F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7A85DBF9" w14:textId="77777777" w:rsidTr="00B84902">
        <w:tc>
          <w:tcPr>
            <w:tcW w:w="5102" w:type="dxa"/>
          </w:tcPr>
          <w:p w14:paraId="0D883661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D9AE667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1E269C9D" w14:textId="77777777" w:rsidTr="00B84902">
        <w:tc>
          <w:tcPr>
            <w:tcW w:w="5102" w:type="dxa"/>
          </w:tcPr>
          <w:p w14:paraId="7C54E87F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06858E1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A52E397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8F1E64E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31D1EF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F3ADC4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0206543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54FC3989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5D95EE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F656E8B" wp14:editId="514EB1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9516FF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7A576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CE5A8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025BE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656E8B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619516FF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2C7A576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68CE5A8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0C025BE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F1BB504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3001206" wp14:editId="44C0490B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C3FB36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8A1E6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2D8D1C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D1BF9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3001206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29C3FB36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4A8A1E6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712D8D1C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2AD1BF9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B3829DD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4AAEF1B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0CA3C756" w14:textId="77777777" w:rsidR="00AA3A92" w:rsidRDefault="00AA3A92" w:rsidP="009D4480">
      <w:pPr>
        <w:rPr>
          <w:b/>
          <w:sz w:val="18"/>
          <w:szCs w:val="18"/>
        </w:rPr>
      </w:pPr>
    </w:p>
    <w:p w14:paraId="0222F0A2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7CE0EE95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17627C8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FBF152C" wp14:editId="009BFB3A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D8194C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54F48B5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066A6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75859E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C4F165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4CF52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FBF152C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38D8194C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54F48B5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24066A6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2275859E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6CC4F165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3A4CF52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C2DD38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51980CB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1E6ECAE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B6AF3F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711ECBE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58085E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6E9EB36E" w14:textId="77777777" w:rsidR="00E47560" w:rsidRDefault="00E47560" w:rsidP="009D4480">
      <w:pPr>
        <w:pStyle w:val="ConsNormal"/>
        <w:widowControl/>
        <w:ind w:firstLine="0"/>
        <w:jc w:val="both"/>
      </w:pPr>
    </w:p>
    <w:p w14:paraId="59567719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6523E8E6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46C77FC" w14:textId="77777777" w:rsidTr="005F634F">
        <w:tc>
          <w:tcPr>
            <w:tcW w:w="5103" w:type="dxa"/>
            <w:gridSpan w:val="2"/>
          </w:tcPr>
          <w:p w14:paraId="2DAAB23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0882FE8F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0D0A5B0" w14:textId="77777777" w:rsidTr="005F634F">
        <w:tc>
          <w:tcPr>
            <w:tcW w:w="5103" w:type="dxa"/>
            <w:gridSpan w:val="2"/>
          </w:tcPr>
          <w:p w14:paraId="7043D5B0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569A44A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84CD6AF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F71460E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79936F8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BDE7E32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19BFD2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6D4AC8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7EC60CF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024AB8E6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7A3FEEA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97702B2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25AF2D2A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4C646BE4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38BD62E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6A48012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FD218D1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62624327" w14:textId="77777777" w:rsidTr="006939EF">
        <w:tc>
          <w:tcPr>
            <w:tcW w:w="5102" w:type="dxa"/>
          </w:tcPr>
          <w:p w14:paraId="4A0EE171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7EB8BE3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B3EA75C" w14:textId="77777777" w:rsidTr="006939EF">
        <w:tc>
          <w:tcPr>
            <w:tcW w:w="5102" w:type="dxa"/>
          </w:tcPr>
          <w:p w14:paraId="6EB71824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1260947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1DA7419A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48C735F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B32CB1C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6A6A6DC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25C122A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113194F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B82D852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362BF0E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4EC520A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D8634F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5B1B55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EE9660E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0AA3B8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DBA573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60B113D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4536C7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75A62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F74804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36A40F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E4C2D4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B7126C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1F7B0D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AFCDEA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E5EA8E2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564937E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51F33B9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7B40F38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05CC6C2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5C581C2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08191D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9F8969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50FCB5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792E7A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40B6958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DA7DF7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9CDF7C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C34C55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F82ECFA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2CC9F4F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5AC829E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BFD8D1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91B82D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F76CB12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5B59330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080763F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1E91EA92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5EE0AA98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58D74298" w14:textId="77777777" w:rsidTr="000338BD">
        <w:tc>
          <w:tcPr>
            <w:tcW w:w="2233" w:type="dxa"/>
          </w:tcPr>
          <w:p w14:paraId="6BFD74F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57D093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7ECDEA0" w14:textId="77777777" w:rsidTr="000338BD">
        <w:tc>
          <w:tcPr>
            <w:tcW w:w="2233" w:type="dxa"/>
          </w:tcPr>
          <w:p w14:paraId="5522A34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CDF91E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76745AC" w14:textId="77777777" w:rsidTr="000338BD">
        <w:tc>
          <w:tcPr>
            <w:tcW w:w="2233" w:type="dxa"/>
          </w:tcPr>
          <w:p w14:paraId="7525713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3874798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45EE9AF3" w14:textId="77777777" w:rsidTr="000338BD">
        <w:tc>
          <w:tcPr>
            <w:tcW w:w="4503" w:type="dxa"/>
            <w:gridSpan w:val="2"/>
          </w:tcPr>
          <w:p w14:paraId="7FE8CD9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1233E12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6010FEE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70F868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9A90C7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54FEAC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7D96FE6D" w14:textId="77777777" w:rsidTr="000338BD">
        <w:tc>
          <w:tcPr>
            <w:tcW w:w="4503" w:type="dxa"/>
            <w:gridSpan w:val="2"/>
          </w:tcPr>
          <w:p w14:paraId="6DBB412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3BE7B8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BD3D23A" w14:textId="77777777" w:rsidTr="000338BD">
        <w:tc>
          <w:tcPr>
            <w:tcW w:w="4503" w:type="dxa"/>
            <w:gridSpan w:val="2"/>
          </w:tcPr>
          <w:p w14:paraId="24ABA7D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6853A45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3834DF40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0D24C" w14:textId="77777777" w:rsidR="00DA6008" w:rsidRDefault="00DA6008">
      <w:r>
        <w:separator/>
      </w:r>
    </w:p>
  </w:endnote>
  <w:endnote w:type="continuationSeparator" w:id="0">
    <w:p w14:paraId="7181D92A" w14:textId="77777777" w:rsidR="00DA6008" w:rsidRDefault="00DA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3377F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BA13C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12880" w14:textId="77777777" w:rsidR="00DA6008" w:rsidRDefault="00DA6008">
      <w:r>
        <w:separator/>
      </w:r>
    </w:p>
  </w:footnote>
  <w:footnote w:type="continuationSeparator" w:id="0">
    <w:p w14:paraId="797838C8" w14:textId="77777777" w:rsidR="00DA6008" w:rsidRDefault="00DA6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923104641">
    <w:abstractNumId w:val="10"/>
  </w:num>
  <w:num w:numId="2" w16cid:durableId="1874923590">
    <w:abstractNumId w:val="31"/>
  </w:num>
  <w:num w:numId="3" w16cid:durableId="1085347625">
    <w:abstractNumId w:val="45"/>
  </w:num>
  <w:num w:numId="4" w16cid:durableId="95298510">
    <w:abstractNumId w:val="33"/>
  </w:num>
  <w:num w:numId="5" w16cid:durableId="920287534">
    <w:abstractNumId w:val="14"/>
  </w:num>
  <w:num w:numId="6" w16cid:durableId="291207520">
    <w:abstractNumId w:val="30"/>
  </w:num>
  <w:num w:numId="7" w16cid:durableId="1461532588">
    <w:abstractNumId w:val="3"/>
  </w:num>
  <w:num w:numId="8" w16cid:durableId="1139685455">
    <w:abstractNumId w:val="26"/>
  </w:num>
  <w:num w:numId="9" w16cid:durableId="462892022">
    <w:abstractNumId w:val="12"/>
  </w:num>
  <w:num w:numId="10" w16cid:durableId="631862701">
    <w:abstractNumId w:val="9"/>
  </w:num>
  <w:num w:numId="11" w16cid:durableId="1745880614">
    <w:abstractNumId w:val="18"/>
  </w:num>
  <w:num w:numId="12" w16cid:durableId="822353106">
    <w:abstractNumId w:val="16"/>
  </w:num>
  <w:num w:numId="13" w16cid:durableId="771707495">
    <w:abstractNumId w:val="25"/>
  </w:num>
  <w:num w:numId="14" w16cid:durableId="975717840">
    <w:abstractNumId w:val="35"/>
  </w:num>
  <w:num w:numId="15" w16cid:durableId="2027443492">
    <w:abstractNumId w:val="44"/>
  </w:num>
  <w:num w:numId="16" w16cid:durableId="247081443">
    <w:abstractNumId w:val="15"/>
  </w:num>
  <w:num w:numId="17" w16cid:durableId="62071457">
    <w:abstractNumId w:val="6"/>
  </w:num>
  <w:num w:numId="18" w16cid:durableId="1438527481">
    <w:abstractNumId w:val="36"/>
  </w:num>
  <w:num w:numId="19" w16cid:durableId="792090545">
    <w:abstractNumId w:val="46"/>
  </w:num>
  <w:num w:numId="20" w16cid:durableId="80101348">
    <w:abstractNumId w:val="38"/>
  </w:num>
  <w:num w:numId="21" w16cid:durableId="1007175058">
    <w:abstractNumId w:val="19"/>
  </w:num>
  <w:num w:numId="22" w16cid:durableId="790513582">
    <w:abstractNumId w:val="43"/>
  </w:num>
  <w:num w:numId="23" w16cid:durableId="92671051">
    <w:abstractNumId w:val="28"/>
  </w:num>
  <w:num w:numId="24" w16cid:durableId="1465781010">
    <w:abstractNumId w:val="47"/>
  </w:num>
  <w:num w:numId="25" w16cid:durableId="1706247264">
    <w:abstractNumId w:val="34"/>
  </w:num>
  <w:num w:numId="26" w16cid:durableId="1124301925">
    <w:abstractNumId w:val="42"/>
  </w:num>
  <w:num w:numId="27" w16cid:durableId="189805799">
    <w:abstractNumId w:val="32"/>
  </w:num>
  <w:num w:numId="28" w16cid:durableId="675159455">
    <w:abstractNumId w:val="7"/>
  </w:num>
  <w:num w:numId="29" w16cid:durableId="1082986887">
    <w:abstractNumId w:val="21"/>
  </w:num>
  <w:num w:numId="30" w16cid:durableId="503589850">
    <w:abstractNumId w:val="5"/>
  </w:num>
  <w:num w:numId="31" w16cid:durableId="642001764">
    <w:abstractNumId w:val="2"/>
  </w:num>
  <w:num w:numId="32" w16cid:durableId="294288375">
    <w:abstractNumId w:val="8"/>
  </w:num>
  <w:num w:numId="33" w16cid:durableId="159279763">
    <w:abstractNumId w:val="22"/>
  </w:num>
  <w:num w:numId="34" w16cid:durableId="479005086">
    <w:abstractNumId w:val="20"/>
  </w:num>
  <w:num w:numId="35" w16cid:durableId="793795769">
    <w:abstractNumId w:val="27"/>
  </w:num>
  <w:num w:numId="36" w16cid:durableId="1994291572">
    <w:abstractNumId w:val="1"/>
  </w:num>
  <w:num w:numId="37" w16cid:durableId="248083480">
    <w:abstractNumId w:val="37"/>
  </w:num>
  <w:num w:numId="38" w16cid:durableId="1572621005">
    <w:abstractNumId w:val="24"/>
  </w:num>
  <w:num w:numId="39" w16cid:durableId="1773012288">
    <w:abstractNumId w:val="4"/>
  </w:num>
  <w:num w:numId="40" w16cid:durableId="1538814949">
    <w:abstractNumId w:val="40"/>
  </w:num>
  <w:num w:numId="41" w16cid:durableId="1396588096">
    <w:abstractNumId w:val="41"/>
  </w:num>
  <w:num w:numId="42" w16cid:durableId="809398893">
    <w:abstractNumId w:val="0"/>
  </w:num>
  <w:num w:numId="43" w16cid:durableId="453329834">
    <w:abstractNumId w:val="39"/>
  </w:num>
  <w:num w:numId="44" w16cid:durableId="2029865253">
    <w:abstractNumId w:val="23"/>
  </w:num>
  <w:num w:numId="45" w16cid:durableId="2075857900">
    <w:abstractNumId w:val="17"/>
  </w:num>
  <w:num w:numId="46" w16cid:durableId="1167600549">
    <w:abstractNumId w:val="29"/>
  </w:num>
  <w:num w:numId="47" w16cid:durableId="1986620062">
    <w:abstractNumId w:val="11"/>
  </w:num>
  <w:num w:numId="48" w16cid:durableId="1573003497">
    <w:abstractNumId w:val="13"/>
  </w:num>
  <w:num w:numId="49" w16cid:durableId="3285320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897"/>
    <w:rsid w:val="0002291B"/>
    <w:rsid w:val="00024389"/>
    <w:rsid w:val="0004103F"/>
    <w:rsid w:val="00057EE7"/>
    <w:rsid w:val="00061028"/>
    <w:rsid w:val="00071BED"/>
    <w:rsid w:val="00073A5A"/>
    <w:rsid w:val="000816CC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1DAD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037D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25398"/>
    <w:rsid w:val="002300A5"/>
    <w:rsid w:val="002308C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A7955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A5B4A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08DB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1BB4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87617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2738F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6008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31B"/>
    <w:rsid w:val="00E36A7F"/>
    <w:rsid w:val="00E47247"/>
    <w:rsid w:val="00E47560"/>
    <w:rsid w:val="00E50BE3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055B"/>
    <w:rsid w:val="00F92911"/>
    <w:rsid w:val="00FB36BA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B6AA4C"/>
  <w15:docId w15:val="{258B7756-DA64-4680-AC50-78EA0C23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93DA8-5D7F-4F89-977A-C45068C1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273</TotalTime>
  <Pages>10</Pages>
  <Words>5597</Words>
  <Characters>31908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48</cp:revision>
  <cp:lastPrinted>2020-01-23T00:59:00Z</cp:lastPrinted>
  <dcterms:created xsi:type="dcterms:W3CDTF">2017-10-18T05:37:00Z</dcterms:created>
  <dcterms:modified xsi:type="dcterms:W3CDTF">2026-01-27T05:55:00Z</dcterms:modified>
</cp:coreProperties>
</file>