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D05B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E651E6">
        <w:rPr>
          <w:b/>
          <w:szCs w:val="28"/>
        </w:rPr>
        <w:t>_______________</w:t>
      </w:r>
    </w:p>
    <w:p w14:paraId="110A021C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7FFB7D9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Видная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4/2</w:t>
      </w:r>
    </w:p>
    <w:p w14:paraId="383CEB34" w14:textId="77777777" w:rsidR="00E651E6" w:rsidRDefault="00E651E6" w:rsidP="000A02BA">
      <w:pPr>
        <w:jc w:val="center"/>
        <w:rPr>
          <w:b/>
          <w:sz w:val="22"/>
          <w:szCs w:val="22"/>
        </w:rPr>
      </w:pPr>
    </w:p>
    <w:p w14:paraId="14180EE6" w14:textId="77777777" w:rsidR="00E651E6" w:rsidRPr="00454255" w:rsidRDefault="00E651E6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401B149D" w14:textId="77777777" w:rsidTr="005F634F">
        <w:tc>
          <w:tcPr>
            <w:tcW w:w="5102" w:type="dxa"/>
          </w:tcPr>
          <w:p w14:paraId="7A003B55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75F12B67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9F2B129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314D36D2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1E8361D7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A3CD53A" w14:textId="77777777" w:rsidR="009D4480" w:rsidRPr="00454255" w:rsidRDefault="00C16CE4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C16CE4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C16CE4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E651E6" w:rsidRPr="004A2F30">
        <w:rPr>
          <w:sz w:val="22"/>
          <w:szCs w:val="22"/>
        </w:rPr>
        <w:t xml:space="preserve">р-н. Иркутский, р.п. Маркова, ул. </w:t>
      </w:r>
      <w:r w:rsidR="00E651E6">
        <w:rPr>
          <w:sz w:val="22"/>
          <w:szCs w:val="22"/>
        </w:rPr>
        <w:t>Видная</w:t>
      </w:r>
      <w:r w:rsidR="00E651E6" w:rsidRPr="004A2F30">
        <w:rPr>
          <w:sz w:val="22"/>
          <w:szCs w:val="22"/>
        </w:rPr>
        <w:t xml:space="preserve">, д. </w:t>
      </w:r>
      <w:r w:rsidR="00E651E6">
        <w:rPr>
          <w:sz w:val="22"/>
          <w:szCs w:val="22"/>
        </w:rPr>
        <w:t>4/2</w:t>
      </w:r>
      <w:r w:rsidR="00E651E6" w:rsidRPr="00894FE4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C16CE4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E651E6">
        <w:rPr>
          <w:sz w:val="22"/>
          <w:szCs w:val="22"/>
        </w:rPr>
        <w:t>от______________________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ACD0217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75D5F51C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C291B5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400A053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5B76BC16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751A7F2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48D730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182CEA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23EA0DA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7ADB047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D50488A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BFBD18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0A02BA">
        <w:rPr>
          <w:sz w:val="22"/>
          <w:szCs w:val="22"/>
        </w:rPr>
        <w:t>1</w:t>
      </w:r>
      <w:r w:rsidR="00057EE7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» </w:t>
      </w:r>
      <w:r w:rsidR="000A02BA">
        <w:rPr>
          <w:sz w:val="22"/>
          <w:szCs w:val="22"/>
        </w:rPr>
        <w:t xml:space="preserve">ноября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56A27B44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25FBB44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D9FF83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D015D80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86CA7FA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B750FAA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702A54F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4E6D18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6015A60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4CF4D40A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7776231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9FED47B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76AC2CAE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30B53B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4984DC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1EDB10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9E2240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63B0DB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2890A2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E57659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7219DD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38C30C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4370F4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F52660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64A8D93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FB240D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46D4C5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017A61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A35B78F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526317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544A62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5A8078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09CFC9FC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38484A5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DE154FC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885ED04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4E25F09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B64B908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21B3CCD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9F85699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71EE20E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6D30EF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59F14E4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954D702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66C919B4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4BEBEE26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351C06E4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0F411F90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0649CC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EDF1A04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FF5ED3D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689AF235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B4ACC2C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1F87838F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CCEDB0B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16B60386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5FB1ECF1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7DBBB68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3B16729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57CF7CB0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DEF6240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739903D1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50346F92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06A91D9E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0E1E741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15716C9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B5F1394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97ED5E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21DFECA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686D3A8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1D7299B8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07FD87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3A06F60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CDD9269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6B46AC7F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15462A0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D58498C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6F0A6D41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E0E37F1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028516F5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6CE78F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7A036BE7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704F7B65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343DC2E9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406B29CE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A2F906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DC3FE69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303DC10" w14:textId="684E8C3B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3F29FE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61E0416" w14:textId="01DD7DB7" w:rsidR="00F815D2" w:rsidRPr="00F815D2" w:rsidRDefault="00F815D2" w:rsidP="00F815D2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3F29FE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288FBBA0" w14:textId="191A54BA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D01293">
        <w:rPr>
          <w:sz w:val="22"/>
          <w:szCs w:val="22"/>
        </w:rPr>
        <w:t>5,</w:t>
      </w:r>
      <w:r w:rsidR="003F29FE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2D1DB7BA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681E22C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729F035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EF10402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0F33AA01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4C0DA3B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24E2B3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4BDC123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4B32417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777C5FF7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97A9039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DFBC088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6E161BE9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139B93F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7E848C9C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3E133E00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33E4D43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826ACDB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EC1F2CD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018C7783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4D18701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7534DD7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82235F4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237C7994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950F57C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31E68445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736D0608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88D5F3C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28B643B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5890E055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8FAFFDC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03672BC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23DC9201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5FDA05EE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4A2265EF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62219B1E" w14:textId="77777777" w:rsidTr="000169C4">
        <w:tc>
          <w:tcPr>
            <w:tcW w:w="4812" w:type="dxa"/>
            <w:gridSpan w:val="2"/>
          </w:tcPr>
          <w:p w14:paraId="24AD5FF0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A46330F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77B8F0E" w14:textId="77777777" w:rsidTr="000169C4">
        <w:tc>
          <w:tcPr>
            <w:tcW w:w="4812" w:type="dxa"/>
            <w:gridSpan w:val="2"/>
          </w:tcPr>
          <w:p w14:paraId="3E48B17B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5CD7E86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4FC1B0ED" w14:textId="77777777" w:rsidTr="000169C4">
        <w:tc>
          <w:tcPr>
            <w:tcW w:w="4812" w:type="dxa"/>
            <w:gridSpan w:val="2"/>
          </w:tcPr>
          <w:p w14:paraId="1A2BE4A7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0EFA8F8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253204D1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0AEF8DC9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231F12EA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7A256C01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08AD49C5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AF3B127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71E013E9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C68BD78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193966C2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A27E2DD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77370F93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165D6BB2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18F957B8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0A6EF55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F386048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0D259D1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20CC481F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57F792A5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55DED142" w14:textId="77777777" w:rsidTr="000169C4">
        <w:tc>
          <w:tcPr>
            <w:tcW w:w="4812" w:type="dxa"/>
            <w:gridSpan w:val="2"/>
          </w:tcPr>
          <w:p w14:paraId="54AD4252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5D635E8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A3ED9B2" w14:textId="77777777" w:rsidTr="00BC050A">
        <w:trPr>
          <w:trHeight w:val="595"/>
        </w:trPr>
        <w:tc>
          <w:tcPr>
            <w:tcW w:w="4812" w:type="dxa"/>
            <w:gridSpan w:val="2"/>
          </w:tcPr>
          <w:p w14:paraId="600EB1DB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ECA197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1629837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78324CBD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3CB6EF03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0FC25C6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441F50B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E763B23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2EA1986" w14:textId="77777777" w:rsidTr="00306032">
        <w:tc>
          <w:tcPr>
            <w:tcW w:w="5102" w:type="dxa"/>
          </w:tcPr>
          <w:p w14:paraId="78C7A0A7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1D6B18F0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30A862D0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E3A52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445A2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42995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100F03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0CAA33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EA4B2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521532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F040D16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76CA7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41863A" w14:textId="77777777" w:rsidR="00E651E6" w:rsidRDefault="00E651E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C740DB" w14:textId="77777777" w:rsidR="00E651E6" w:rsidRDefault="00E651E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0FC6AF" w14:textId="77777777" w:rsidR="00E651E6" w:rsidRDefault="00E651E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45F919" w14:textId="77777777" w:rsidR="00E651E6" w:rsidRDefault="00E651E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771FF89" w14:textId="77777777" w:rsidR="00E651E6" w:rsidRDefault="00E651E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65013D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ED4C29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8FBA48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0ED57488" w14:textId="77777777" w:rsidTr="00306032">
        <w:tc>
          <w:tcPr>
            <w:tcW w:w="5102" w:type="dxa"/>
          </w:tcPr>
          <w:p w14:paraId="09E1FA75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D5206A3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DE44CAA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A5DE5A2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F3F437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90B9D8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DA7C69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87B958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28245F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1666A9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7B7D08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06CDC8F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1FA29D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3C90139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E4C409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E5634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5C28D7F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5F1BA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58AD5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A3D9A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84F6E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0A498F1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30282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259185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F07F65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2F81F93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84280C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1A525AC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64718F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3959B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D6A51B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2CE77A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5D04FA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638B9BC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DE4B67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A3855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E3CEB6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321EADE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5E030D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6382DB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43F333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79D1F2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1C1B26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0EE6D87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90B110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899953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6FEE82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C1CF357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DB01BE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82B822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82DCB9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FE8587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F979E3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69C44C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74070F4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4DE2359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A2DD19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4ACF815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5A2235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832FC6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2708D00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1822997B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266C8D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C33D30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5B3A598D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B343F44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0E6BDE43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9B88AE8" w14:textId="77777777" w:rsidTr="00C17B62">
        <w:tc>
          <w:tcPr>
            <w:tcW w:w="6052" w:type="dxa"/>
            <w:shd w:val="clear" w:color="auto" w:fill="FFFFFF"/>
          </w:tcPr>
          <w:p w14:paraId="688A4C5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C9E8DF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F1AC280" w14:textId="77777777" w:rsidTr="00C17B62">
        <w:tc>
          <w:tcPr>
            <w:tcW w:w="6052" w:type="dxa"/>
            <w:shd w:val="clear" w:color="auto" w:fill="FFFFFF"/>
          </w:tcPr>
          <w:p w14:paraId="07B5A1C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5E0C0B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3FFBC98" w14:textId="77777777" w:rsidTr="00C17B62">
        <w:tc>
          <w:tcPr>
            <w:tcW w:w="6052" w:type="dxa"/>
            <w:shd w:val="clear" w:color="auto" w:fill="FFFFFF"/>
          </w:tcPr>
          <w:p w14:paraId="10A452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0AEDE89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224233CD" w14:textId="77777777" w:rsidTr="00C17B62">
        <w:tc>
          <w:tcPr>
            <w:tcW w:w="6052" w:type="dxa"/>
            <w:shd w:val="clear" w:color="auto" w:fill="FFFFFF"/>
          </w:tcPr>
          <w:p w14:paraId="64F2FCB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8D5EF1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3070F56" w14:textId="77777777" w:rsidTr="00C17B62">
        <w:tc>
          <w:tcPr>
            <w:tcW w:w="6052" w:type="dxa"/>
            <w:shd w:val="clear" w:color="auto" w:fill="FFFFFF"/>
          </w:tcPr>
          <w:p w14:paraId="60CA0F4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2B8B5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1E51E9C" w14:textId="77777777" w:rsidTr="00C17B62">
        <w:tc>
          <w:tcPr>
            <w:tcW w:w="6052" w:type="dxa"/>
            <w:shd w:val="clear" w:color="auto" w:fill="FFFFFF"/>
          </w:tcPr>
          <w:p w14:paraId="00E43EF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F516D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DD3F7D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7D7397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76C5471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72448655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945905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4CBFB9B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B41B843" w14:textId="77777777" w:rsidTr="00C17B62">
        <w:tc>
          <w:tcPr>
            <w:tcW w:w="10206" w:type="dxa"/>
            <w:gridSpan w:val="2"/>
            <w:shd w:val="clear" w:color="auto" w:fill="FFFFFF"/>
          </w:tcPr>
          <w:p w14:paraId="49E257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B131372" w14:textId="77777777" w:rsidTr="00C17B62">
        <w:tc>
          <w:tcPr>
            <w:tcW w:w="6120" w:type="dxa"/>
            <w:shd w:val="clear" w:color="auto" w:fill="FFFFFF"/>
          </w:tcPr>
          <w:p w14:paraId="7346A1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7BD0F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4AAAF186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5DDC14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74C71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64AE4744" w14:textId="77777777" w:rsidTr="00C17B62">
        <w:tc>
          <w:tcPr>
            <w:tcW w:w="6120" w:type="dxa"/>
            <w:shd w:val="clear" w:color="auto" w:fill="FFFFFF"/>
          </w:tcPr>
          <w:p w14:paraId="1B007A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7C5BB15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47FFB0B5" w14:textId="77777777" w:rsidTr="00C17B62">
        <w:tc>
          <w:tcPr>
            <w:tcW w:w="6120" w:type="dxa"/>
            <w:shd w:val="clear" w:color="auto" w:fill="FFFFFF"/>
          </w:tcPr>
          <w:p w14:paraId="0CF0E9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13F64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FABC59D" w14:textId="77777777" w:rsidTr="00C17B62">
        <w:tc>
          <w:tcPr>
            <w:tcW w:w="6120" w:type="dxa"/>
            <w:shd w:val="clear" w:color="auto" w:fill="FFFFFF"/>
          </w:tcPr>
          <w:p w14:paraId="372AF5A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61F091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944CA88" w14:textId="77777777" w:rsidTr="00C17B62">
        <w:tc>
          <w:tcPr>
            <w:tcW w:w="6120" w:type="dxa"/>
            <w:shd w:val="clear" w:color="auto" w:fill="FFFFFF"/>
          </w:tcPr>
          <w:p w14:paraId="2BC8FC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8809E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AB34FB2" w14:textId="77777777" w:rsidTr="00C17B62">
        <w:tc>
          <w:tcPr>
            <w:tcW w:w="10206" w:type="dxa"/>
            <w:gridSpan w:val="2"/>
            <w:shd w:val="clear" w:color="auto" w:fill="FFFFFF"/>
          </w:tcPr>
          <w:p w14:paraId="3F1A9AD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59AFC32" w14:textId="77777777" w:rsidTr="00C17B62">
        <w:tc>
          <w:tcPr>
            <w:tcW w:w="6120" w:type="dxa"/>
            <w:shd w:val="clear" w:color="auto" w:fill="FFFFFF"/>
          </w:tcPr>
          <w:p w14:paraId="4C0549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1EE7F6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C4336B4" w14:textId="77777777" w:rsidTr="00C17B62">
        <w:tc>
          <w:tcPr>
            <w:tcW w:w="6120" w:type="dxa"/>
            <w:shd w:val="clear" w:color="auto" w:fill="FFFFFF"/>
          </w:tcPr>
          <w:p w14:paraId="15C9D9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B9EF5A8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FBF69AF" w14:textId="77777777" w:rsidTr="00C17B62">
        <w:tc>
          <w:tcPr>
            <w:tcW w:w="6120" w:type="dxa"/>
            <w:shd w:val="clear" w:color="auto" w:fill="FFFFFF"/>
          </w:tcPr>
          <w:p w14:paraId="599656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778EE3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B8E8774" w14:textId="77777777" w:rsidTr="00C17B62">
        <w:tc>
          <w:tcPr>
            <w:tcW w:w="6120" w:type="dxa"/>
            <w:shd w:val="clear" w:color="auto" w:fill="FFFFFF"/>
          </w:tcPr>
          <w:p w14:paraId="2D46427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B703AD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EA5767D" w14:textId="77777777" w:rsidTr="00C17B62">
        <w:tc>
          <w:tcPr>
            <w:tcW w:w="6120" w:type="dxa"/>
            <w:shd w:val="clear" w:color="auto" w:fill="FFFFFF"/>
          </w:tcPr>
          <w:p w14:paraId="45EF20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1CE9E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CBF8F8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BF0F63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623931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00D84CA3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CDFE9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ADCE8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C9AC14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00C2E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42393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D04C2C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F542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F3AB7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5CCCCEAF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B2078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D7330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851CAF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21EC4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71944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B64D29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E3826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0D7C4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1F41C6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EF797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F13B42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2B55FB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F2978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AADB8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326428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DD40F36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DFEDBAD" w14:textId="77777777" w:rsidTr="005F634F">
        <w:tc>
          <w:tcPr>
            <w:tcW w:w="5103" w:type="dxa"/>
            <w:gridSpan w:val="2"/>
          </w:tcPr>
          <w:p w14:paraId="0B586B5A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A1B224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93CECB7" w14:textId="77777777" w:rsidTr="005F634F">
        <w:tc>
          <w:tcPr>
            <w:tcW w:w="5103" w:type="dxa"/>
            <w:gridSpan w:val="2"/>
          </w:tcPr>
          <w:p w14:paraId="153E6C8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6D6CB2B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4A2B98C7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151F5E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52AAEF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E743F6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CB1558B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590D79F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0ACB3A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C73B1D5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626E7B1B" w14:textId="77777777" w:rsidTr="00B84902">
        <w:tc>
          <w:tcPr>
            <w:tcW w:w="5102" w:type="dxa"/>
          </w:tcPr>
          <w:p w14:paraId="1D79EE68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9BBBDD5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7DF0592" w14:textId="77777777" w:rsidTr="00B84902">
        <w:tc>
          <w:tcPr>
            <w:tcW w:w="5102" w:type="dxa"/>
          </w:tcPr>
          <w:p w14:paraId="437595C6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0FF940A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01E585E3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4E12C1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732664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38AC5C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DD2332A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4F6E322B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401C43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0FFE226" wp14:editId="13939430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9FA933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95738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6D077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1BD32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0FFE226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4D9FA933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395738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C6D077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011BD32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52D1A32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1FA8BAC0" wp14:editId="27110BE7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3FCA14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0BFB44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79B120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8C2D6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FA8BAC0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7B3FCA14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60BFB44E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6679B120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B8C2D6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1876B45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32B132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689A365" w14:textId="77777777" w:rsidR="00AA3A92" w:rsidRDefault="00AA3A92" w:rsidP="009D4480">
      <w:pPr>
        <w:rPr>
          <w:b/>
          <w:sz w:val="18"/>
          <w:szCs w:val="18"/>
        </w:rPr>
      </w:pPr>
    </w:p>
    <w:p w14:paraId="594E1B54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27E6CFF9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47B43DA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4026094" wp14:editId="7A3FE86D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7C6566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34AD9E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E113E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0FBD2E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C0D5F6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880F4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4026094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347C6566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34AD9E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0E113E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50FBD2E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72C0D5F6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45880F4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CC54BC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17F85C8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E031F2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8CE1EA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267A316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38C5FC4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E6B4087" w14:textId="77777777" w:rsidR="00E47560" w:rsidRDefault="00E47560" w:rsidP="009D4480">
      <w:pPr>
        <w:pStyle w:val="ConsNormal"/>
        <w:widowControl/>
        <w:ind w:firstLine="0"/>
        <w:jc w:val="both"/>
      </w:pPr>
    </w:p>
    <w:p w14:paraId="139738A3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B648488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C6A5F17" w14:textId="77777777" w:rsidTr="005F634F">
        <w:tc>
          <w:tcPr>
            <w:tcW w:w="5103" w:type="dxa"/>
            <w:gridSpan w:val="2"/>
          </w:tcPr>
          <w:p w14:paraId="4A3D1B8A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2556579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17919CE" w14:textId="77777777" w:rsidTr="005F634F">
        <w:tc>
          <w:tcPr>
            <w:tcW w:w="5103" w:type="dxa"/>
            <w:gridSpan w:val="2"/>
          </w:tcPr>
          <w:p w14:paraId="17CEFA8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A6CF828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F53A81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DDFD6AA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F3B27FF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B7A6596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198006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76430D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9B210E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F3E55BD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56C10D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DD0135A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2834387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0C27818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F8619B1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694877F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B1EF811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79178A7D" w14:textId="77777777" w:rsidTr="006939EF">
        <w:tc>
          <w:tcPr>
            <w:tcW w:w="5102" w:type="dxa"/>
          </w:tcPr>
          <w:p w14:paraId="0E1F715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74C66F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0474363" w14:textId="77777777" w:rsidTr="006939EF">
        <w:tc>
          <w:tcPr>
            <w:tcW w:w="5102" w:type="dxa"/>
          </w:tcPr>
          <w:p w14:paraId="1728DF6A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60F9EA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8F1266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65BE80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EE0686C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212CCF4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464D7EB0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2601FBC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A4317BE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3525EDD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0B215EE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220A3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AF29A9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DF54562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CEDEA7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4E49C4C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F0FF55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244EB8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0C152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F951A3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61C8D8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06E0EC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93A55A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BF3758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573864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58003BC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05EFF8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620A414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E768DB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65269DC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CB9C5E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B1C035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DD01F4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DE8FA1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9C71AB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44C9A4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71126F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6599E0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810040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97772E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67F28F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754201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115F01D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4D5A05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2761024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655EE5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9A4B74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7F18D3F2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687D5FC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547733C4" w14:textId="77777777" w:rsidTr="000338BD">
        <w:tc>
          <w:tcPr>
            <w:tcW w:w="2233" w:type="dxa"/>
          </w:tcPr>
          <w:p w14:paraId="5429141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6F5883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6E2CD0A" w14:textId="77777777" w:rsidTr="000338BD">
        <w:tc>
          <w:tcPr>
            <w:tcW w:w="2233" w:type="dxa"/>
          </w:tcPr>
          <w:p w14:paraId="7C09D03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F861BB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ACBA733" w14:textId="77777777" w:rsidTr="000338BD">
        <w:tc>
          <w:tcPr>
            <w:tcW w:w="2233" w:type="dxa"/>
          </w:tcPr>
          <w:p w14:paraId="75E0FF5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3B110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869094B" w14:textId="77777777" w:rsidTr="000338BD">
        <w:tc>
          <w:tcPr>
            <w:tcW w:w="4503" w:type="dxa"/>
            <w:gridSpan w:val="2"/>
          </w:tcPr>
          <w:p w14:paraId="01DA3D14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C65CAC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82236E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3A1F6C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784A0C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61901D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4A6FD806" w14:textId="77777777" w:rsidTr="000338BD">
        <w:tc>
          <w:tcPr>
            <w:tcW w:w="4503" w:type="dxa"/>
            <w:gridSpan w:val="2"/>
          </w:tcPr>
          <w:p w14:paraId="2096812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8E669A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1EDEBC10" w14:textId="77777777" w:rsidTr="000338BD">
        <w:tc>
          <w:tcPr>
            <w:tcW w:w="4503" w:type="dxa"/>
            <w:gridSpan w:val="2"/>
          </w:tcPr>
          <w:p w14:paraId="3FBF4C6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8E2C6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1E172D9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C51B1" w14:textId="77777777" w:rsidR="00AB3CCB" w:rsidRDefault="00AB3CCB">
      <w:r>
        <w:separator/>
      </w:r>
    </w:p>
  </w:endnote>
  <w:endnote w:type="continuationSeparator" w:id="0">
    <w:p w14:paraId="36C7D633" w14:textId="77777777" w:rsidR="00AB3CCB" w:rsidRDefault="00AB3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BF57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33E83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23A6" w14:textId="77777777" w:rsidR="00AB3CCB" w:rsidRDefault="00AB3CCB">
      <w:r>
        <w:separator/>
      </w:r>
    </w:p>
  </w:footnote>
  <w:footnote w:type="continuationSeparator" w:id="0">
    <w:p w14:paraId="1D0A3FE7" w14:textId="77777777" w:rsidR="00AB3CCB" w:rsidRDefault="00AB3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051225507">
    <w:abstractNumId w:val="10"/>
  </w:num>
  <w:num w:numId="2" w16cid:durableId="1005211674">
    <w:abstractNumId w:val="31"/>
  </w:num>
  <w:num w:numId="3" w16cid:durableId="1154686191">
    <w:abstractNumId w:val="45"/>
  </w:num>
  <w:num w:numId="4" w16cid:durableId="855120847">
    <w:abstractNumId w:val="33"/>
  </w:num>
  <w:num w:numId="5" w16cid:durableId="1588885566">
    <w:abstractNumId w:val="14"/>
  </w:num>
  <w:num w:numId="6" w16cid:durableId="1332489819">
    <w:abstractNumId w:val="30"/>
  </w:num>
  <w:num w:numId="7" w16cid:durableId="323245660">
    <w:abstractNumId w:val="3"/>
  </w:num>
  <w:num w:numId="8" w16cid:durableId="1621260986">
    <w:abstractNumId w:val="26"/>
  </w:num>
  <w:num w:numId="9" w16cid:durableId="2011831029">
    <w:abstractNumId w:val="12"/>
  </w:num>
  <w:num w:numId="10" w16cid:durableId="1748645872">
    <w:abstractNumId w:val="9"/>
  </w:num>
  <w:num w:numId="11" w16cid:durableId="348066748">
    <w:abstractNumId w:val="18"/>
  </w:num>
  <w:num w:numId="12" w16cid:durableId="273757981">
    <w:abstractNumId w:val="16"/>
  </w:num>
  <w:num w:numId="13" w16cid:durableId="275405045">
    <w:abstractNumId w:val="25"/>
  </w:num>
  <w:num w:numId="14" w16cid:durableId="1204050924">
    <w:abstractNumId w:val="35"/>
  </w:num>
  <w:num w:numId="15" w16cid:durableId="678973282">
    <w:abstractNumId w:val="44"/>
  </w:num>
  <w:num w:numId="16" w16cid:durableId="1036999631">
    <w:abstractNumId w:val="15"/>
  </w:num>
  <w:num w:numId="17" w16cid:durableId="1118181566">
    <w:abstractNumId w:val="6"/>
  </w:num>
  <w:num w:numId="18" w16cid:durableId="420880034">
    <w:abstractNumId w:val="36"/>
  </w:num>
  <w:num w:numId="19" w16cid:durableId="1400444097">
    <w:abstractNumId w:val="46"/>
  </w:num>
  <w:num w:numId="20" w16cid:durableId="2035156357">
    <w:abstractNumId w:val="38"/>
  </w:num>
  <w:num w:numId="21" w16cid:durableId="1792281751">
    <w:abstractNumId w:val="19"/>
  </w:num>
  <w:num w:numId="22" w16cid:durableId="882254676">
    <w:abstractNumId w:val="43"/>
  </w:num>
  <w:num w:numId="23" w16cid:durableId="1608123429">
    <w:abstractNumId w:val="28"/>
  </w:num>
  <w:num w:numId="24" w16cid:durableId="1622347041">
    <w:abstractNumId w:val="47"/>
  </w:num>
  <w:num w:numId="25" w16cid:durableId="211622914">
    <w:abstractNumId w:val="34"/>
  </w:num>
  <w:num w:numId="26" w16cid:durableId="299767440">
    <w:abstractNumId w:val="42"/>
  </w:num>
  <w:num w:numId="27" w16cid:durableId="1141272342">
    <w:abstractNumId w:val="32"/>
  </w:num>
  <w:num w:numId="28" w16cid:durableId="1740441538">
    <w:abstractNumId w:val="7"/>
  </w:num>
  <w:num w:numId="29" w16cid:durableId="949161273">
    <w:abstractNumId w:val="21"/>
  </w:num>
  <w:num w:numId="30" w16cid:durableId="1039089039">
    <w:abstractNumId w:val="5"/>
  </w:num>
  <w:num w:numId="31" w16cid:durableId="1480224294">
    <w:abstractNumId w:val="2"/>
  </w:num>
  <w:num w:numId="32" w16cid:durableId="183591756">
    <w:abstractNumId w:val="8"/>
  </w:num>
  <w:num w:numId="33" w16cid:durableId="448622283">
    <w:abstractNumId w:val="22"/>
  </w:num>
  <w:num w:numId="34" w16cid:durableId="94519013">
    <w:abstractNumId w:val="20"/>
  </w:num>
  <w:num w:numId="35" w16cid:durableId="700328684">
    <w:abstractNumId w:val="27"/>
  </w:num>
  <w:num w:numId="36" w16cid:durableId="741802609">
    <w:abstractNumId w:val="1"/>
  </w:num>
  <w:num w:numId="37" w16cid:durableId="1259171196">
    <w:abstractNumId w:val="37"/>
  </w:num>
  <w:num w:numId="38" w16cid:durableId="791478372">
    <w:abstractNumId w:val="24"/>
  </w:num>
  <w:num w:numId="39" w16cid:durableId="1078210851">
    <w:abstractNumId w:val="4"/>
  </w:num>
  <w:num w:numId="40" w16cid:durableId="958608007">
    <w:abstractNumId w:val="40"/>
  </w:num>
  <w:num w:numId="41" w16cid:durableId="1051615213">
    <w:abstractNumId w:val="41"/>
  </w:num>
  <w:num w:numId="42" w16cid:durableId="311447816">
    <w:abstractNumId w:val="0"/>
  </w:num>
  <w:num w:numId="43" w16cid:durableId="1381707699">
    <w:abstractNumId w:val="39"/>
  </w:num>
  <w:num w:numId="44" w16cid:durableId="1892693315">
    <w:abstractNumId w:val="23"/>
  </w:num>
  <w:num w:numId="45" w16cid:durableId="2102531116">
    <w:abstractNumId w:val="17"/>
  </w:num>
  <w:num w:numId="46" w16cid:durableId="1120681672">
    <w:abstractNumId w:val="29"/>
  </w:num>
  <w:num w:numId="47" w16cid:durableId="1528176092">
    <w:abstractNumId w:val="11"/>
  </w:num>
  <w:num w:numId="48" w16cid:durableId="1886216100">
    <w:abstractNumId w:val="13"/>
  </w:num>
  <w:num w:numId="49" w16cid:durableId="120405310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08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29FE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5A3B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5108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36347"/>
    <w:rsid w:val="00A4234A"/>
    <w:rsid w:val="00A44231"/>
    <w:rsid w:val="00A4551D"/>
    <w:rsid w:val="00A67FE6"/>
    <w:rsid w:val="00A70C35"/>
    <w:rsid w:val="00A74657"/>
    <w:rsid w:val="00A76A60"/>
    <w:rsid w:val="00A76B3D"/>
    <w:rsid w:val="00A829EB"/>
    <w:rsid w:val="00A84BC3"/>
    <w:rsid w:val="00A8796E"/>
    <w:rsid w:val="00AA3A92"/>
    <w:rsid w:val="00AB3CCB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07F77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6CE4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1293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66F81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51E6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15D2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D37E8C"/>
  <w15:docId w15:val="{10C64094-3BD9-4F0D-A63B-DD811614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4E7E9-863F-4C7A-A331-0D39E191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265</TotalTime>
  <Pages>10</Pages>
  <Words>5594</Words>
  <Characters>31889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40</cp:revision>
  <cp:lastPrinted>2020-01-23T00:59:00Z</cp:lastPrinted>
  <dcterms:created xsi:type="dcterms:W3CDTF">2017-10-18T05:37:00Z</dcterms:created>
  <dcterms:modified xsi:type="dcterms:W3CDTF">2026-01-27T06:03:00Z</dcterms:modified>
</cp:coreProperties>
</file>